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2D90" w:rsidRDefault="00000000">
      <w:pPr>
        <w:spacing w:after="590" w:line="254" w:lineRule="auto"/>
        <w:ind w:left="0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492D90" w:rsidRDefault="00000000">
      <w:pPr>
        <w:spacing w:after="122" w:line="254" w:lineRule="auto"/>
        <w:ind w:left="-2" w:right="43"/>
      </w:pPr>
      <w:r>
        <w:rPr>
          <w:rFonts w:ascii="Arial" w:eastAsia="Arial" w:hAnsi="Arial" w:cs="Arial"/>
          <w:sz w:val="18"/>
        </w:rPr>
        <w:t xml:space="preserve">O </w:t>
      </w:r>
      <w:proofErr w:type="spellStart"/>
      <w:r>
        <w:rPr>
          <w:rFonts w:ascii="Arial" w:eastAsia="Arial" w:hAnsi="Arial" w:cs="Arial"/>
          <w:sz w:val="18"/>
        </w:rPr>
        <w:t>Conselho</w:t>
      </w:r>
      <w:proofErr w:type="spellEnd"/>
      <w:r>
        <w:rPr>
          <w:rFonts w:ascii="Arial" w:eastAsia="Arial" w:hAnsi="Arial" w:cs="Arial"/>
          <w:sz w:val="18"/>
        </w:rPr>
        <w:t xml:space="preserve"> Municipal de </w:t>
      </w:r>
      <w:proofErr w:type="spellStart"/>
      <w:r>
        <w:rPr>
          <w:rFonts w:ascii="Arial" w:eastAsia="Arial" w:hAnsi="Arial" w:cs="Arial"/>
          <w:sz w:val="18"/>
        </w:rPr>
        <w:t>Direitos</w:t>
      </w:r>
      <w:proofErr w:type="spellEnd"/>
      <w:r>
        <w:rPr>
          <w:rFonts w:ascii="Arial" w:eastAsia="Arial" w:hAnsi="Arial" w:cs="Arial"/>
          <w:sz w:val="18"/>
        </w:rPr>
        <w:t xml:space="preserve"> da Pessoa </w:t>
      </w:r>
      <w:proofErr w:type="spellStart"/>
      <w:r>
        <w:rPr>
          <w:rFonts w:ascii="Arial" w:eastAsia="Arial" w:hAnsi="Arial" w:cs="Arial"/>
          <w:sz w:val="18"/>
        </w:rPr>
        <w:t>Idosa</w:t>
      </w:r>
      <w:proofErr w:type="spellEnd"/>
      <w:r>
        <w:rPr>
          <w:rFonts w:ascii="Arial" w:eastAsia="Arial" w:hAnsi="Arial" w:cs="Arial"/>
          <w:sz w:val="18"/>
        </w:rPr>
        <w:t xml:space="preserve"> (CMI), NO USO DE SUAS ATRIBUIÇÕES QUE LHE </w:t>
      </w:r>
    </w:p>
    <w:p w:rsidR="00492D90" w:rsidRDefault="00000000">
      <w:pPr>
        <w:spacing w:after="216" w:line="408" w:lineRule="auto"/>
        <w:ind w:left="-2" w:right="43"/>
      </w:pPr>
      <w:r>
        <w:rPr>
          <w:rFonts w:ascii="Arial" w:eastAsia="Arial" w:hAnsi="Arial" w:cs="Arial"/>
          <w:sz w:val="18"/>
        </w:rPr>
        <w:t xml:space="preserve">SÃO CONFERIDAS PELA LEI MUNICIPAL Nº 17.452/09/2020, com a </w:t>
      </w:r>
      <w:proofErr w:type="spellStart"/>
      <w:r>
        <w:rPr>
          <w:rFonts w:ascii="Arial" w:eastAsia="Arial" w:hAnsi="Arial" w:cs="Arial"/>
          <w:sz w:val="18"/>
        </w:rPr>
        <w:t>disposição</w:t>
      </w:r>
      <w:proofErr w:type="spellEnd"/>
      <w:r>
        <w:rPr>
          <w:rFonts w:ascii="Arial" w:eastAsia="Arial" w:hAnsi="Arial" w:cs="Arial"/>
          <w:sz w:val="18"/>
        </w:rPr>
        <w:t xml:space="preserve"> do </w:t>
      </w:r>
      <w:proofErr w:type="spellStart"/>
      <w:r>
        <w:rPr>
          <w:rFonts w:ascii="Arial" w:eastAsia="Arial" w:hAnsi="Arial" w:cs="Arial"/>
          <w:sz w:val="18"/>
        </w:rPr>
        <w:t>seu</w:t>
      </w:r>
      <w:proofErr w:type="spellEnd"/>
      <w:r>
        <w:rPr>
          <w:rFonts w:ascii="Arial" w:eastAsia="Arial" w:hAnsi="Arial" w:cs="Arial"/>
          <w:sz w:val="18"/>
        </w:rPr>
        <w:t xml:space="preserve"> REGIMENTO INTERNO, </w:t>
      </w:r>
      <w:proofErr w:type="spellStart"/>
      <w:r>
        <w:rPr>
          <w:rFonts w:ascii="Arial" w:eastAsia="Arial" w:hAnsi="Arial" w:cs="Arial"/>
          <w:sz w:val="18"/>
        </w:rPr>
        <w:t>transcreve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abaixo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gramStart"/>
      <w:r>
        <w:rPr>
          <w:rFonts w:ascii="Arial" w:eastAsia="Arial" w:hAnsi="Arial" w:cs="Arial"/>
          <w:sz w:val="18"/>
        </w:rPr>
        <w:t>a</w:t>
      </w:r>
      <w:proofErr w:type="gramEnd"/>
      <w:r>
        <w:rPr>
          <w:rFonts w:ascii="Arial" w:eastAsia="Arial" w:hAnsi="Arial" w:cs="Arial"/>
          <w:b/>
          <w:sz w:val="18"/>
        </w:rPr>
        <w:t xml:space="preserve"> Assembleia </w:t>
      </w:r>
      <w:proofErr w:type="spellStart"/>
      <w:r>
        <w:rPr>
          <w:rFonts w:ascii="Arial" w:eastAsia="Arial" w:hAnsi="Arial" w:cs="Arial"/>
          <w:b/>
          <w:sz w:val="18"/>
        </w:rPr>
        <w:t>Geral</w:t>
      </w:r>
      <w:proofErr w:type="spellEnd"/>
      <w:r>
        <w:rPr>
          <w:rFonts w:ascii="Arial" w:eastAsia="Arial" w:hAnsi="Arial" w:cs="Arial"/>
          <w:sz w:val="18"/>
        </w:rPr>
        <w:t xml:space="preserve">, </w:t>
      </w:r>
      <w:proofErr w:type="spellStart"/>
      <w:r>
        <w:rPr>
          <w:rFonts w:ascii="Arial" w:eastAsia="Arial" w:hAnsi="Arial" w:cs="Arial"/>
          <w:sz w:val="18"/>
        </w:rPr>
        <w:t>realizada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na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terça-feira</w:t>
      </w:r>
      <w:proofErr w:type="spellEnd"/>
      <w:r>
        <w:rPr>
          <w:rFonts w:ascii="Arial" w:eastAsia="Arial" w:hAnsi="Arial" w:cs="Arial"/>
          <w:sz w:val="18"/>
        </w:rPr>
        <w:t xml:space="preserve">, </w:t>
      </w:r>
      <w:proofErr w:type="spellStart"/>
      <w:r>
        <w:rPr>
          <w:rFonts w:ascii="Arial" w:eastAsia="Arial" w:hAnsi="Arial" w:cs="Arial"/>
          <w:b/>
          <w:sz w:val="18"/>
        </w:rPr>
        <w:t>dia</w:t>
      </w:r>
      <w:proofErr w:type="spellEnd"/>
      <w:r>
        <w:rPr>
          <w:rFonts w:ascii="Arial" w:eastAsia="Arial" w:hAnsi="Arial" w:cs="Arial"/>
          <w:b/>
          <w:sz w:val="18"/>
        </w:rPr>
        <w:t xml:space="preserve"> 11 de </w:t>
      </w:r>
      <w:proofErr w:type="spellStart"/>
      <w:r>
        <w:rPr>
          <w:rFonts w:ascii="Arial" w:eastAsia="Arial" w:hAnsi="Arial" w:cs="Arial"/>
          <w:b/>
          <w:sz w:val="18"/>
        </w:rPr>
        <w:t>outubro</w:t>
      </w:r>
      <w:proofErr w:type="spellEnd"/>
      <w:r>
        <w:rPr>
          <w:rFonts w:ascii="Arial" w:eastAsia="Arial" w:hAnsi="Arial" w:cs="Arial"/>
          <w:b/>
          <w:sz w:val="18"/>
        </w:rPr>
        <w:t xml:space="preserve"> de 2022, com </w:t>
      </w:r>
      <w:proofErr w:type="spellStart"/>
      <w:r>
        <w:rPr>
          <w:rFonts w:ascii="Arial" w:eastAsia="Arial" w:hAnsi="Arial" w:cs="Arial"/>
          <w:b/>
          <w:sz w:val="18"/>
        </w:rPr>
        <w:t>início</w:t>
      </w:r>
      <w:proofErr w:type="spellEnd"/>
      <w:r>
        <w:rPr>
          <w:rFonts w:ascii="Arial" w:eastAsia="Arial" w:hAnsi="Arial" w:cs="Arial"/>
          <w:b/>
          <w:sz w:val="18"/>
        </w:rPr>
        <w:t xml:space="preserve"> </w:t>
      </w:r>
      <w:proofErr w:type="spellStart"/>
      <w:r>
        <w:rPr>
          <w:rFonts w:ascii="Arial" w:eastAsia="Arial" w:hAnsi="Arial" w:cs="Arial"/>
          <w:b/>
          <w:sz w:val="18"/>
        </w:rPr>
        <w:t>às</w:t>
      </w:r>
      <w:proofErr w:type="spellEnd"/>
      <w:r>
        <w:rPr>
          <w:rFonts w:ascii="Arial" w:eastAsia="Arial" w:hAnsi="Arial" w:cs="Arial"/>
          <w:b/>
          <w:sz w:val="18"/>
        </w:rPr>
        <w:t xml:space="preserve"> 14h</w:t>
      </w:r>
      <w:r>
        <w:rPr>
          <w:rFonts w:ascii="Arial" w:eastAsia="Arial" w:hAnsi="Arial" w:cs="Arial"/>
          <w:sz w:val="18"/>
        </w:rPr>
        <w:t xml:space="preserve"> – COM A PRESENÇA DOS </w:t>
      </w:r>
      <w:r>
        <w:rPr>
          <w:rFonts w:ascii="Arial" w:eastAsia="Arial" w:hAnsi="Arial" w:cs="Arial"/>
          <w:b/>
          <w:sz w:val="18"/>
        </w:rPr>
        <w:t>MEMBROS TITULARES: Aparecida de Souza Lima</w:t>
      </w:r>
      <w:r>
        <w:rPr>
          <w:rFonts w:ascii="Arial" w:eastAsia="Arial" w:hAnsi="Arial" w:cs="Arial"/>
          <w:sz w:val="18"/>
        </w:rPr>
        <w:t xml:space="preserve"> - </w:t>
      </w:r>
      <w:proofErr w:type="spellStart"/>
      <w:r>
        <w:rPr>
          <w:rFonts w:ascii="Arial" w:eastAsia="Arial" w:hAnsi="Arial" w:cs="Arial"/>
          <w:b/>
          <w:sz w:val="18"/>
        </w:rPr>
        <w:t>Cida</w:t>
      </w:r>
      <w:proofErr w:type="spellEnd"/>
      <w:r>
        <w:rPr>
          <w:rFonts w:ascii="Arial" w:eastAsia="Arial" w:hAnsi="Arial" w:cs="Arial"/>
          <w:b/>
          <w:sz w:val="18"/>
        </w:rPr>
        <w:t xml:space="preserve"> </w:t>
      </w:r>
      <w:proofErr w:type="spellStart"/>
      <w:r>
        <w:rPr>
          <w:rFonts w:ascii="Arial" w:eastAsia="Arial" w:hAnsi="Arial" w:cs="Arial"/>
          <w:b/>
          <w:sz w:val="18"/>
        </w:rPr>
        <w:t>Portela</w:t>
      </w:r>
      <w:proofErr w:type="spellEnd"/>
      <w:r>
        <w:rPr>
          <w:rFonts w:ascii="Arial" w:eastAsia="Arial" w:hAnsi="Arial" w:cs="Arial"/>
          <w:sz w:val="18"/>
        </w:rPr>
        <w:t xml:space="preserve"> (</w:t>
      </w:r>
      <w:proofErr w:type="spellStart"/>
      <w:r>
        <w:rPr>
          <w:rFonts w:ascii="Arial" w:eastAsia="Arial" w:hAnsi="Arial" w:cs="Arial"/>
          <w:sz w:val="18"/>
        </w:rPr>
        <w:t>Presidente</w:t>
      </w:r>
      <w:proofErr w:type="spellEnd"/>
      <w:r>
        <w:rPr>
          <w:rFonts w:ascii="Arial" w:eastAsia="Arial" w:hAnsi="Arial" w:cs="Arial"/>
          <w:sz w:val="18"/>
        </w:rPr>
        <w:t xml:space="preserve">); </w:t>
      </w:r>
      <w:proofErr w:type="spellStart"/>
      <w:r>
        <w:rPr>
          <w:rFonts w:ascii="Arial" w:eastAsia="Arial" w:hAnsi="Arial" w:cs="Arial"/>
          <w:b/>
          <w:color w:val="232323"/>
          <w:sz w:val="18"/>
        </w:rPr>
        <w:t>Romilda</w:t>
      </w:r>
      <w:proofErr w:type="spellEnd"/>
      <w:r>
        <w:rPr>
          <w:rFonts w:ascii="Arial" w:eastAsia="Arial" w:hAnsi="Arial" w:cs="Arial"/>
          <w:b/>
          <w:color w:val="232323"/>
          <w:sz w:val="18"/>
        </w:rPr>
        <w:t xml:space="preserve"> Almeida Correia</w:t>
      </w:r>
      <w:r>
        <w:rPr>
          <w:rFonts w:ascii="Arial" w:eastAsia="Arial" w:hAnsi="Arial" w:cs="Arial"/>
          <w:color w:val="232323"/>
          <w:sz w:val="18"/>
        </w:rPr>
        <w:t xml:space="preserve"> (Vice-</w:t>
      </w:r>
      <w:proofErr w:type="spellStart"/>
      <w:r>
        <w:rPr>
          <w:rFonts w:ascii="Arial" w:eastAsia="Arial" w:hAnsi="Arial" w:cs="Arial"/>
          <w:color w:val="232323"/>
          <w:sz w:val="18"/>
        </w:rPr>
        <w:t>Presidente</w:t>
      </w:r>
      <w:proofErr w:type="spellEnd"/>
      <w:r>
        <w:rPr>
          <w:rFonts w:ascii="Arial" w:eastAsia="Arial" w:hAnsi="Arial" w:cs="Arial"/>
          <w:color w:val="232323"/>
          <w:sz w:val="18"/>
        </w:rPr>
        <w:t>)</w:t>
      </w:r>
      <w:r>
        <w:rPr>
          <w:rFonts w:ascii="Arial" w:eastAsia="Arial" w:hAnsi="Arial" w:cs="Arial"/>
          <w:color w:val="FF0000"/>
          <w:sz w:val="18"/>
        </w:rPr>
        <w:t xml:space="preserve">; </w:t>
      </w:r>
      <w:r>
        <w:rPr>
          <w:rFonts w:ascii="Arial" w:eastAsia="Arial" w:hAnsi="Arial" w:cs="Arial"/>
          <w:b/>
          <w:sz w:val="18"/>
        </w:rPr>
        <w:t xml:space="preserve">Maria </w:t>
      </w:r>
      <w:proofErr w:type="spellStart"/>
      <w:r>
        <w:rPr>
          <w:rFonts w:ascii="Arial" w:eastAsia="Arial" w:hAnsi="Arial" w:cs="Arial"/>
          <w:b/>
          <w:sz w:val="18"/>
        </w:rPr>
        <w:t>Enaura</w:t>
      </w:r>
      <w:proofErr w:type="spellEnd"/>
      <w:r>
        <w:rPr>
          <w:rFonts w:ascii="Arial" w:eastAsia="Arial" w:hAnsi="Arial" w:cs="Arial"/>
          <w:b/>
          <w:sz w:val="18"/>
        </w:rPr>
        <w:t xml:space="preserve"> Vilela </w:t>
      </w:r>
      <w:proofErr w:type="spellStart"/>
      <w:r>
        <w:rPr>
          <w:rFonts w:ascii="Arial" w:eastAsia="Arial" w:hAnsi="Arial" w:cs="Arial"/>
          <w:b/>
          <w:sz w:val="18"/>
        </w:rPr>
        <w:t>Barricelli</w:t>
      </w:r>
      <w:proofErr w:type="spellEnd"/>
      <w:r>
        <w:rPr>
          <w:rFonts w:ascii="Arial" w:eastAsia="Arial" w:hAnsi="Arial" w:cs="Arial"/>
          <w:b/>
          <w:sz w:val="18"/>
        </w:rPr>
        <w:t xml:space="preserve"> </w:t>
      </w:r>
      <w:r>
        <w:rPr>
          <w:rFonts w:ascii="Arial" w:eastAsia="Arial" w:hAnsi="Arial" w:cs="Arial"/>
          <w:sz w:val="18"/>
        </w:rPr>
        <w:t xml:space="preserve">(1ª </w:t>
      </w:r>
      <w:proofErr w:type="spellStart"/>
      <w:r>
        <w:rPr>
          <w:rFonts w:ascii="Arial" w:eastAsia="Arial" w:hAnsi="Arial" w:cs="Arial"/>
          <w:sz w:val="18"/>
        </w:rPr>
        <w:t>Secretária</w:t>
      </w:r>
      <w:proofErr w:type="spellEnd"/>
      <w:r>
        <w:rPr>
          <w:rFonts w:ascii="Arial" w:eastAsia="Arial" w:hAnsi="Arial" w:cs="Arial"/>
          <w:sz w:val="18"/>
        </w:rPr>
        <w:t xml:space="preserve">), </w:t>
      </w:r>
      <w:r>
        <w:rPr>
          <w:rFonts w:ascii="Arial" w:eastAsia="Arial" w:hAnsi="Arial" w:cs="Arial"/>
          <w:b/>
          <w:sz w:val="18"/>
        </w:rPr>
        <w:t xml:space="preserve">Maria Rosa Lopes </w:t>
      </w:r>
      <w:proofErr w:type="spellStart"/>
      <w:r>
        <w:rPr>
          <w:rFonts w:ascii="Arial" w:eastAsia="Arial" w:hAnsi="Arial" w:cs="Arial"/>
          <w:b/>
          <w:sz w:val="18"/>
        </w:rPr>
        <w:t>Lázaro</w:t>
      </w:r>
      <w:proofErr w:type="spellEnd"/>
      <w:r>
        <w:rPr>
          <w:rFonts w:ascii="Arial" w:eastAsia="Arial" w:hAnsi="Arial" w:cs="Arial"/>
          <w:sz w:val="18"/>
        </w:rPr>
        <w:t xml:space="preserve"> (2ª </w:t>
      </w:r>
      <w:proofErr w:type="spellStart"/>
      <w:r>
        <w:rPr>
          <w:rFonts w:ascii="Arial" w:eastAsia="Arial" w:hAnsi="Arial" w:cs="Arial"/>
          <w:sz w:val="18"/>
        </w:rPr>
        <w:t>Secretária</w:t>
      </w:r>
      <w:proofErr w:type="spellEnd"/>
      <w:r>
        <w:rPr>
          <w:rFonts w:ascii="Arial" w:eastAsia="Arial" w:hAnsi="Arial" w:cs="Arial"/>
          <w:sz w:val="18"/>
        </w:rPr>
        <w:t xml:space="preserve">) e </w:t>
      </w:r>
      <w:r>
        <w:rPr>
          <w:rFonts w:ascii="Arial" w:eastAsia="Arial" w:hAnsi="Arial" w:cs="Arial"/>
          <w:b/>
          <w:color w:val="232323"/>
          <w:sz w:val="18"/>
        </w:rPr>
        <w:t xml:space="preserve">Antônio Santos Almeida </w:t>
      </w:r>
      <w:r>
        <w:rPr>
          <w:rFonts w:ascii="Arial" w:eastAsia="Arial" w:hAnsi="Arial" w:cs="Arial"/>
          <w:color w:val="232323"/>
          <w:sz w:val="18"/>
        </w:rPr>
        <w:t>(</w:t>
      </w:r>
      <w:proofErr w:type="spellStart"/>
      <w:r>
        <w:rPr>
          <w:rFonts w:ascii="Arial" w:eastAsia="Arial" w:hAnsi="Arial" w:cs="Arial"/>
          <w:color w:val="232323"/>
          <w:sz w:val="18"/>
        </w:rPr>
        <w:t>Vogal</w:t>
      </w:r>
      <w:proofErr w:type="spellEnd"/>
      <w:r>
        <w:rPr>
          <w:rFonts w:ascii="Arial" w:eastAsia="Arial" w:hAnsi="Arial" w:cs="Arial"/>
          <w:color w:val="232323"/>
          <w:sz w:val="18"/>
        </w:rPr>
        <w:t>)</w:t>
      </w:r>
      <w:r>
        <w:rPr>
          <w:rFonts w:ascii="Arial" w:eastAsia="Arial" w:hAnsi="Arial" w:cs="Arial"/>
          <w:sz w:val="18"/>
        </w:rPr>
        <w:t xml:space="preserve">, </w:t>
      </w:r>
      <w:proofErr w:type="spellStart"/>
      <w:r>
        <w:rPr>
          <w:rFonts w:ascii="Arial" w:eastAsia="Arial" w:hAnsi="Arial" w:cs="Arial"/>
          <w:sz w:val="18"/>
        </w:rPr>
        <w:t>além</w:t>
      </w:r>
      <w:proofErr w:type="spellEnd"/>
      <w:r>
        <w:rPr>
          <w:rFonts w:ascii="Arial" w:eastAsia="Arial" w:hAnsi="Arial" w:cs="Arial"/>
          <w:sz w:val="18"/>
        </w:rPr>
        <w:t xml:space="preserve"> dos </w:t>
      </w:r>
      <w:proofErr w:type="spellStart"/>
      <w:r>
        <w:rPr>
          <w:rFonts w:ascii="Arial" w:eastAsia="Arial" w:hAnsi="Arial" w:cs="Arial"/>
          <w:sz w:val="18"/>
        </w:rPr>
        <w:t>demais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convidados</w:t>
      </w:r>
      <w:proofErr w:type="spellEnd"/>
      <w:r>
        <w:rPr>
          <w:rFonts w:ascii="Arial" w:eastAsia="Arial" w:hAnsi="Arial" w:cs="Arial"/>
          <w:sz w:val="18"/>
        </w:rPr>
        <w:t xml:space="preserve"> do CMI. </w:t>
      </w:r>
    </w:p>
    <w:p w:rsidR="00492D90" w:rsidRDefault="00000000">
      <w:pPr>
        <w:spacing w:after="356" w:line="254" w:lineRule="auto"/>
        <w:ind w:left="0" w:right="0" w:firstLine="0"/>
        <w:jc w:val="left"/>
      </w:pPr>
      <w:r>
        <w:rPr>
          <w:rFonts w:ascii="Arial" w:eastAsia="Arial" w:hAnsi="Arial" w:cs="Arial"/>
          <w:sz w:val="16"/>
        </w:rPr>
        <w:t xml:space="preserve">---------------------------------------------  </w:t>
      </w:r>
    </w:p>
    <w:p w:rsidR="00492D90" w:rsidRDefault="00000000">
      <w:pPr>
        <w:pStyle w:val="Ttulo1"/>
      </w:pPr>
      <w:r>
        <w:t xml:space="preserve">Ata nº 23 – Ano de 2022 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t xml:space="preserve"> </w:t>
      </w:r>
    </w:p>
    <w:p w:rsidR="00492D90" w:rsidRDefault="00000000">
      <w:pPr>
        <w:spacing w:after="1"/>
        <w:ind w:left="-2" w:right="40"/>
      </w:pPr>
      <w:r>
        <w:t xml:space="preserve">Na </w:t>
      </w:r>
      <w:proofErr w:type="spellStart"/>
      <w:r>
        <w:t>terça-feira</w:t>
      </w:r>
      <w:proofErr w:type="spellEnd"/>
      <w:r>
        <w:t xml:space="preserve">, </w:t>
      </w:r>
      <w:proofErr w:type="spellStart"/>
      <w:r>
        <w:t>dia</w:t>
      </w:r>
      <w:proofErr w:type="spellEnd"/>
      <w:r>
        <w:t xml:space="preserve"> </w:t>
      </w:r>
      <w:r>
        <w:rPr>
          <w:b/>
        </w:rPr>
        <w:t xml:space="preserve">11 de </w:t>
      </w:r>
      <w:proofErr w:type="spellStart"/>
      <w:r>
        <w:rPr>
          <w:b/>
        </w:rPr>
        <w:t>outubro</w:t>
      </w:r>
      <w:proofErr w:type="spellEnd"/>
      <w:r>
        <w:rPr>
          <w:b/>
        </w:rPr>
        <w:t xml:space="preserve"> de 2022</w:t>
      </w:r>
      <w:r>
        <w:t xml:space="preserve">, das </w:t>
      </w:r>
      <w:r>
        <w:rPr>
          <w:b/>
        </w:rPr>
        <w:t xml:space="preserve">14h </w:t>
      </w:r>
      <w:proofErr w:type="spellStart"/>
      <w:r>
        <w:rPr>
          <w:b/>
        </w:rPr>
        <w:t>às</w:t>
      </w:r>
      <w:proofErr w:type="spellEnd"/>
      <w:r>
        <w:rPr>
          <w:b/>
        </w:rPr>
        <w:t xml:space="preserve"> 16h</w:t>
      </w:r>
      <w:r>
        <w:t xml:space="preserve">, </w:t>
      </w:r>
      <w:proofErr w:type="spellStart"/>
      <w:r>
        <w:t>foi</w:t>
      </w:r>
      <w:proofErr w:type="spellEnd"/>
      <w:r>
        <w:t xml:space="preserve"> </w:t>
      </w:r>
      <w:proofErr w:type="spellStart"/>
      <w:r>
        <w:t>realizada</w:t>
      </w:r>
      <w:proofErr w:type="spellEnd"/>
      <w:r>
        <w:t xml:space="preserve"> </w:t>
      </w:r>
      <w:r>
        <w:rPr>
          <w:b/>
        </w:rPr>
        <w:t xml:space="preserve">Assembleia </w:t>
      </w:r>
      <w:proofErr w:type="spellStart"/>
      <w:r>
        <w:rPr>
          <w:b/>
        </w:rPr>
        <w:t>Geral</w:t>
      </w:r>
      <w:proofErr w:type="spellEnd"/>
      <w:r>
        <w:t xml:space="preserve"> </w:t>
      </w:r>
      <w:r>
        <w:rPr>
          <w:b/>
        </w:rPr>
        <w:t>do CMI</w:t>
      </w:r>
      <w:r>
        <w:t xml:space="preserve">, com </w:t>
      </w:r>
      <w:proofErr w:type="spellStart"/>
      <w:r>
        <w:t>quórum</w:t>
      </w:r>
      <w:proofErr w:type="spellEnd"/>
      <w:r>
        <w:t xml:space="preserve"> </w:t>
      </w:r>
      <w:proofErr w:type="spellStart"/>
      <w:r>
        <w:t>suficiente</w:t>
      </w:r>
      <w:proofErr w:type="spellEnd"/>
      <w:r>
        <w:t xml:space="preserve"> e de forma virtual, </w:t>
      </w:r>
      <w:proofErr w:type="spellStart"/>
      <w:r>
        <w:t>através</w:t>
      </w:r>
      <w:proofErr w:type="spellEnd"/>
      <w:r>
        <w:t xml:space="preserve"> da Plataforma Google Meet, </w:t>
      </w:r>
      <w:proofErr w:type="spellStart"/>
      <w:r>
        <w:t>em</w:t>
      </w:r>
      <w:proofErr w:type="spellEnd"/>
      <w:r>
        <w:t xml:space="preserve"> </w:t>
      </w:r>
      <w:proofErr w:type="spellStart"/>
      <w:r>
        <w:t>decorrência</w:t>
      </w:r>
      <w:proofErr w:type="spellEnd"/>
      <w:r>
        <w:t xml:space="preserve"> da </w:t>
      </w:r>
      <w:proofErr w:type="spellStart"/>
      <w:r>
        <w:t>pandemia</w:t>
      </w:r>
      <w:proofErr w:type="spellEnd"/>
      <w:r>
        <w:t xml:space="preserve"> do </w:t>
      </w:r>
      <w:proofErr w:type="spellStart"/>
      <w:r>
        <w:t>coronavírus</w:t>
      </w:r>
      <w:proofErr w:type="spellEnd"/>
      <w:r>
        <w:t xml:space="preserve">.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t xml:space="preserve"> </w:t>
      </w:r>
    </w:p>
    <w:p w:rsidR="00492D90" w:rsidRDefault="00000000">
      <w:pPr>
        <w:spacing w:after="0" w:line="254" w:lineRule="auto"/>
        <w:ind w:left="-5" w:right="0"/>
        <w:jc w:val="left"/>
      </w:pPr>
      <w:r>
        <w:rPr>
          <w:b/>
        </w:rPr>
        <w:t xml:space="preserve">PAUTA </w:t>
      </w:r>
      <w:r>
        <w:rPr>
          <w:b/>
        </w:rPr>
        <w:tab/>
      </w:r>
      <w:r>
        <w:t xml:space="preserve"> </w:t>
      </w:r>
      <w:r>
        <w:rPr>
          <w:b/>
        </w:rPr>
        <w:t xml:space="preserve">I - </w:t>
      </w:r>
      <w:proofErr w:type="spellStart"/>
      <w:proofErr w:type="gramStart"/>
      <w:r>
        <w:rPr>
          <w:b/>
        </w:rPr>
        <w:t>Abertura</w:t>
      </w:r>
      <w:proofErr w:type="spellEnd"/>
      <w:r>
        <w:rPr>
          <w:b/>
        </w:rPr>
        <w:t xml:space="preserve">  II</w:t>
      </w:r>
      <w:proofErr w:type="gramEnd"/>
      <w:r>
        <w:rPr>
          <w:b/>
        </w:rPr>
        <w:t xml:space="preserve"> - Novo </w:t>
      </w:r>
      <w:proofErr w:type="spellStart"/>
      <w:r>
        <w:rPr>
          <w:b/>
        </w:rPr>
        <w:t>Edital</w:t>
      </w:r>
      <w:proofErr w:type="spellEnd"/>
      <w:r>
        <w:rPr>
          <w:b/>
        </w:rPr>
        <w:t xml:space="preserve"> do FMID III - </w:t>
      </w:r>
      <w:proofErr w:type="spellStart"/>
      <w:r>
        <w:rPr>
          <w:b/>
        </w:rPr>
        <w:t>Informes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gerais</w:t>
      </w:r>
      <w:proofErr w:type="spellEnd"/>
      <w:r>
        <w:rPr>
          <w:b/>
        </w:rPr>
        <w:t xml:space="preserve">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t xml:space="preserve"> </w:t>
      </w:r>
    </w:p>
    <w:p w:rsidR="00492D90" w:rsidRDefault="00000000">
      <w:pPr>
        <w:pStyle w:val="Ttulo1"/>
      </w:pPr>
      <w:r>
        <w:t xml:space="preserve">- ABERTURA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t xml:space="preserve"> </w:t>
      </w:r>
    </w:p>
    <w:p w:rsidR="00492D90" w:rsidRDefault="00000000">
      <w:pPr>
        <w:spacing w:after="1"/>
        <w:ind w:left="-2" w:right="40"/>
      </w:pPr>
      <w:r>
        <w:t xml:space="preserve">A </w:t>
      </w:r>
      <w:proofErr w:type="spellStart"/>
      <w:r>
        <w:t>presidente</w:t>
      </w:r>
      <w:proofErr w:type="spellEnd"/>
      <w:r>
        <w:t xml:space="preserve"> do </w:t>
      </w:r>
      <w:proofErr w:type="spellStart"/>
      <w:r>
        <w:t>Conselho</w:t>
      </w:r>
      <w:proofErr w:type="spellEnd"/>
      <w:r>
        <w:t xml:space="preserve"> Municipal de </w:t>
      </w:r>
      <w:proofErr w:type="spellStart"/>
      <w:r>
        <w:t>Direitos</w:t>
      </w:r>
      <w:proofErr w:type="spellEnd"/>
      <w:r>
        <w:t xml:space="preserve"> da Pessoa </w:t>
      </w:r>
      <w:proofErr w:type="spellStart"/>
      <w:r>
        <w:t>Idosa</w:t>
      </w:r>
      <w:proofErr w:type="spellEnd"/>
      <w:r>
        <w:t xml:space="preserve"> (CMI), </w:t>
      </w:r>
      <w:proofErr w:type="spellStart"/>
      <w:r>
        <w:rPr>
          <w:b/>
        </w:rPr>
        <w:t>Cida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Portela</w:t>
      </w:r>
      <w:proofErr w:type="spellEnd"/>
      <w:r>
        <w:t xml:space="preserve">, </w:t>
      </w:r>
      <w:proofErr w:type="spellStart"/>
      <w:r>
        <w:t>deu</w:t>
      </w:r>
      <w:proofErr w:type="spellEnd"/>
      <w:r>
        <w:t xml:space="preserve"> as boas-</w:t>
      </w:r>
      <w:proofErr w:type="spellStart"/>
      <w:r>
        <w:t>vindas</w:t>
      </w:r>
      <w:proofErr w:type="spellEnd"/>
      <w:r>
        <w:t xml:space="preserve"> a </w:t>
      </w:r>
      <w:proofErr w:type="spellStart"/>
      <w:r>
        <w:t>todos</w:t>
      </w:r>
      <w:proofErr w:type="spellEnd"/>
      <w:r>
        <w:t xml:space="preserve">. </w:t>
      </w:r>
      <w:proofErr w:type="spellStart"/>
      <w:r>
        <w:t>Desejou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boa </w:t>
      </w:r>
      <w:proofErr w:type="spellStart"/>
      <w:r>
        <w:t>reunião</w:t>
      </w:r>
      <w:proofErr w:type="spellEnd"/>
      <w:r>
        <w:t xml:space="preserve"> a </w:t>
      </w:r>
      <w:proofErr w:type="spellStart"/>
      <w:r>
        <w:t>todos</w:t>
      </w:r>
      <w:proofErr w:type="spellEnd"/>
      <w:r>
        <w:t xml:space="preserve"> e </w:t>
      </w:r>
      <w:proofErr w:type="spellStart"/>
      <w:r>
        <w:t>passou</w:t>
      </w:r>
      <w:proofErr w:type="spellEnd"/>
      <w:r>
        <w:t xml:space="preserve"> a </w:t>
      </w:r>
      <w:proofErr w:type="spellStart"/>
      <w:r>
        <w:t>palavra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outros </w:t>
      </w:r>
      <w:proofErr w:type="spellStart"/>
      <w:r>
        <w:t>integrantes</w:t>
      </w:r>
      <w:proofErr w:type="spellEnd"/>
      <w:r>
        <w:t xml:space="preserve"> da </w:t>
      </w:r>
      <w:proofErr w:type="spellStart"/>
      <w:r>
        <w:t>Secretaria</w:t>
      </w:r>
      <w:proofErr w:type="spellEnd"/>
      <w:r>
        <w:t xml:space="preserve"> </w:t>
      </w:r>
      <w:proofErr w:type="spellStart"/>
      <w:r>
        <w:t>Executiva</w:t>
      </w:r>
      <w:proofErr w:type="spellEnd"/>
      <w:r>
        <w:t xml:space="preserve"> se </w:t>
      </w:r>
      <w:proofErr w:type="spellStart"/>
      <w:r>
        <w:t>apresentarem</w:t>
      </w:r>
      <w:proofErr w:type="spellEnd"/>
      <w:r>
        <w:t xml:space="preserve">. </w:t>
      </w:r>
      <w:proofErr w:type="spellStart"/>
      <w:r>
        <w:t>após</w:t>
      </w:r>
      <w:proofErr w:type="spellEnd"/>
      <w:r>
        <w:t xml:space="preserve"> a </w:t>
      </w:r>
      <w:proofErr w:type="spellStart"/>
      <w:r>
        <w:t>saudação</w:t>
      </w:r>
      <w:proofErr w:type="spellEnd"/>
      <w:r>
        <w:t xml:space="preserve"> de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membros</w:t>
      </w:r>
      <w:proofErr w:type="spellEnd"/>
      <w:r>
        <w:t xml:space="preserve"> da </w:t>
      </w:r>
      <w:proofErr w:type="spellStart"/>
      <w:r>
        <w:t>Secretaria</w:t>
      </w:r>
      <w:proofErr w:type="spellEnd"/>
      <w:r>
        <w:t xml:space="preserve"> </w:t>
      </w:r>
      <w:proofErr w:type="spellStart"/>
      <w:r>
        <w:t>Executiva</w:t>
      </w:r>
      <w:proofErr w:type="spellEnd"/>
      <w:r>
        <w:t xml:space="preserve">, </w:t>
      </w:r>
      <w:proofErr w:type="spellStart"/>
      <w:r>
        <w:t>deu</w:t>
      </w:r>
      <w:proofErr w:type="spellEnd"/>
      <w:r>
        <w:t xml:space="preserve">-se </w:t>
      </w:r>
      <w:proofErr w:type="spellStart"/>
      <w:r>
        <w:t>início</w:t>
      </w:r>
      <w:proofErr w:type="spellEnd"/>
      <w:r>
        <w:t xml:space="preserve"> a </w:t>
      </w:r>
      <w:proofErr w:type="spellStart"/>
      <w:r>
        <w:t>reunião</w:t>
      </w:r>
      <w:proofErr w:type="spellEnd"/>
      <w:r>
        <w:t xml:space="preserve">. 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t xml:space="preserve"> </w:t>
      </w:r>
    </w:p>
    <w:p w:rsidR="00492D90" w:rsidRDefault="00000000">
      <w:pPr>
        <w:pStyle w:val="Ttulo1"/>
      </w:pPr>
      <w:r>
        <w:t xml:space="preserve">APRESENTAÇÃO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rPr>
          <w:b/>
        </w:rPr>
        <w:t xml:space="preserve"> </w:t>
      </w:r>
    </w:p>
    <w:p w:rsidR="00492D90" w:rsidRDefault="00000000">
      <w:pPr>
        <w:ind w:left="-2" w:right="40"/>
      </w:pPr>
      <w:r>
        <w:t xml:space="preserve">A </w:t>
      </w:r>
      <w:proofErr w:type="spellStart"/>
      <w:r>
        <w:t>Conselheira</w:t>
      </w:r>
      <w:proofErr w:type="spellEnd"/>
      <w:r>
        <w:t xml:space="preserve"> </w:t>
      </w:r>
      <w:r>
        <w:rPr>
          <w:b/>
        </w:rPr>
        <w:t xml:space="preserve">Maria </w:t>
      </w:r>
      <w:proofErr w:type="spellStart"/>
      <w:r>
        <w:rPr>
          <w:b/>
        </w:rPr>
        <w:t>Enaura</w:t>
      </w:r>
      <w:proofErr w:type="spellEnd"/>
      <w:r>
        <w:t xml:space="preserve">, </w:t>
      </w:r>
      <w:proofErr w:type="spellStart"/>
      <w:r>
        <w:t>passou</w:t>
      </w:r>
      <w:proofErr w:type="spellEnd"/>
      <w:r>
        <w:t xml:space="preserve"> a </w:t>
      </w:r>
      <w:proofErr w:type="spellStart"/>
      <w:r>
        <w:t>realizar</w:t>
      </w:r>
      <w:proofErr w:type="spellEnd"/>
      <w:r>
        <w:t xml:space="preserve"> a </w:t>
      </w:r>
      <w:proofErr w:type="spellStart"/>
      <w:r>
        <w:t>mediação</w:t>
      </w:r>
      <w:proofErr w:type="spellEnd"/>
      <w:r>
        <w:t xml:space="preserve"> da </w:t>
      </w:r>
      <w:proofErr w:type="spellStart"/>
      <w:r>
        <w:t>reunião</w:t>
      </w:r>
      <w:proofErr w:type="spellEnd"/>
      <w:r>
        <w:t xml:space="preserve">. </w:t>
      </w:r>
      <w:proofErr w:type="spellStart"/>
      <w:r>
        <w:t>Apresentou</w:t>
      </w:r>
      <w:proofErr w:type="spellEnd"/>
      <w:r>
        <w:t xml:space="preserve"> </w:t>
      </w:r>
      <w:proofErr w:type="spellStart"/>
      <w:r>
        <w:t>a</w:t>
      </w:r>
      <w:proofErr w:type="spellEnd"/>
      <w:r>
        <w:t xml:space="preserve"> agenda </w:t>
      </w:r>
      <w:proofErr w:type="gramStart"/>
      <w:r>
        <w:t>do</w:t>
      </w:r>
      <w:proofErr w:type="gramEnd"/>
      <w:r>
        <w:t xml:space="preserve"> </w:t>
      </w:r>
      <w:proofErr w:type="spellStart"/>
      <w:r>
        <w:t>dia</w:t>
      </w:r>
      <w:proofErr w:type="spellEnd"/>
      <w:r>
        <w:t xml:space="preserve"> com </w:t>
      </w:r>
      <w:proofErr w:type="spellStart"/>
      <w:r>
        <w:t>foco</w:t>
      </w:r>
      <w:proofErr w:type="spellEnd"/>
      <w:r>
        <w:t xml:space="preserve"> no novo </w:t>
      </w:r>
      <w:proofErr w:type="spellStart"/>
      <w:r>
        <w:t>edital</w:t>
      </w:r>
      <w:proofErr w:type="spellEnd"/>
      <w:r>
        <w:t xml:space="preserve"> do Fundo Municipal do </w:t>
      </w:r>
      <w:proofErr w:type="spellStart"/>
      <w:r>
        <w:t>Idoso</w:t>
      </w:r>
      <w:proofErr w:type="spellEnd"/>
      <w:r>
        <w:t xml:space="preserve"> - FMID e </w:t>
      </w:r>
      <w:proofErr w:type="spellStart"/>
      <w:r>
        <w:t>os</w:t>
      </w:r>
      <w:proofErr w:type="spellEnd"/>
      <w:r>
        <w:t xml:space="preserve"> </w:t>
      </w:r>
      <w:proofErr w:type="spellStart"/>
      <w:r>
        <w:t>combinados</w:t>
      </w:r>
      <w:proofErr w:type="spellEnd"/>
      <w:r>
        <w:t xml:space="preserve"> para a </w:t>
      </w:r>
      <w:proofErr w:type="spellStart"/>
      <w:r>
        <w:t>participação</w:t>
      </w:r>
      <w:proofErr w:type="spellEnd"/>
      <w:r>
        <w:t xml:space="preserve"> de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nesta</w:t>
      </w:r>
      <w:proofErr w:type="spellEnd"/>
      <w:r>
        <w:t xml:space="preserve"> </w:t>
      </w:r>
      <w:proofErr w:type="spellStart"/>
      <w:r>
        <w:t>reunião</w:t>
      </w:r>
      <w:proofErr w:type="spellEnd"/>
      <w:r>
        <w:t xml:space="preserve">. </w:t>
      </w:r>
      <w:proofErr w:type="spellStart"/>
      <w:r>
        <w:t>Em</w:t>
      </w:r>
      <w:proofErr w:type="spellEnd"/>
      <w:r>
        <w:t xml:space="preserve"> </w:t>
      </w:r>
      <w:proofErr w:type="spellStart"/>
      <w:r>
        <w:t>conseguinte</w:t>
      </w:r>
      <w:proofErr w:type="spellEnd"/>
      <w:r>
        <w:t xml:space="preserve">, </w:t>
      </w:r>
      <w:proofErr w:type="spellStart"/>
      <w:r>
        <w:t>passou</w:t>
      </w:r>
      <w:proofErr w:type="spellEnd"/>
      <w:r>
        <w:t xml:space="preserve"> a </w:t>
      </w:r>
      <w:proofErr w:type="spellStart"/>
      <w:r>
        <w:t>palavra</w:t>
      </w:r>
      <w:proofErr w:type="spellEnd"/>
      <w:r>
        <w:t xml:space="preserve"> para </w:t>
      </w:r>
      <w:proofErr w:type="gramStart"/>
      <w:r>
        <w:t>a</w:t>
      </w:r>
      <w:proofErr w:type="gramEnd"/>
      <w:r>
        <w:t xml:space="preserve"> </w:t>
      </w:r>
      <w:proofErr w:type="spellStart"/>
      <w:r>
        <w:t>apresentação</w:t>
      </w:r>
      <w:proofErr w:type="spellEnd"/>
      <w:r>
        <w:t xml:space="preserve"> do </w:t>
      </w:r>
      <w:r>
        <w:rPr>
          <w:b/>
        </w:rPr>
        <w:t xml:space="preserve">Sr. Renato Souza Cintra, </w:t>
      </w:r>
      <w:proofErr w:type="spellStart"/>
      <w:r>
        <w:rPr>
          <w:b/>
        </w:rPr>
        <w:t>Coordenador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Políticas</w:t>
      </w:r>
      <w:proofErr w:type="spellEnd"/>
      <w:r>
        <w:rPr>
          <w:b/>
        </w:rPr>
        <w:t xml:space="preserve"> para a Pessoa </w:t>
      </w:r>
      <w:proofErr w:type="spellStart"/>
      <w:r>
        <w:rPr>
          <w:b/>
        </w:rPr>
        <w:t>Idosa</w:t>
      </w:r>
      <w:proofErr w:type="spellEnd"/>
      <w:r>
        <w:rPr>
          <w:b/>
        </w:rPr>
        <w:t xml:space="preserve"> - SMDHC e </w:t>
      </w:r>
      <w:proofErr w:type="spellStart"/>
      <w:r>
        <w:rPr>
          <w:b/>
        </w:rPr>
        <w:t>Presidente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Conselho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Orientação</w:t>
      </w:r>
      <w:proofErr w:type="spellEnd"/>
      <w:r>
        <w:rPr>
          <w:b/>
        </w:rPr>
        <w:t xml:space="preserve"> e </w:t>
      </w:r>
      <w:proofErr w:type="spellStart"/>
      <w:r>
        <w:rPr>
          <w:b/>
        </w:rPr>
        <w:t>Administração</w:t>
      </w:r>
      <w:proofErr w:type="spellEnd"/>
      <w:r>
        <w:rPr>
          <w:b/>
        </w:rPr>
        <w:t xml:space="preserve"> Técnica - COAT / FMID,  </w:t>
      </w:r>
    </w:p>
    <w:p w:rsidR="00492D90" w:rsidRDefault="00000000">
      <w:pPr>
        <w:pStyle w:val="Ttulo1"/>
      </w:pPr>
      <w:r>
        <w:t xml:space="preserve">- NOVO EDITAL DO FMID </w:t>
      </w:r>
    </w:p>
    <w:p w:rsidR="00492D90" w:rsidRDefault="00000000">
      <w:pPr>
        <w:spacing w:after="1"/>
        <w:ind w:left="-2" w:right="40"/>
      </w:pPr>
      <w:r>
        <w:rPr>
          <w:b/>
        </w:rPr>
        <w:t>Renato Souza Cintra:</w:t>
      </w:r>
      <w:r>
        <w:t xml:space="preserve"> </w:t>
      </w:r>
      <w:proofErr w:type="spellStart"/>
      <w:r>
        <w:t>Compartilhou</w:t>
      </w:r>
      <w:proofErr w:type="spellEnd"/>
      <w:r>
        <w:t xml:space="preserve"> a </w:t>
      </w:r>
      <w:proofErr w:type="spellStart"/>
      <w:r>
        <w:t>apresentação</w:t>
      </w:r>
      <w:proofErr w:type="spellEnd"/>
      <w:r>
        <w:t xml:space="preserve"> Como </w:t>
      </w:r>
      <w:proofErr w:type="spellStart"/>
      <w:r>
        <w:t>Participar</w:t>
      </w:r>
      <w:proofErr w:type="spellEnd"/>
      <w:r>
        <w:t xml:space="preserve"> de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Financiados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FMID: </w:t>
      </w:r>
      <w:proofErr w:type="spellStart"/>
      <w:r>
        <w:t>Informou</w:t>
      </w:r>
      <w:proofErr w:type="spellEnd"/>
      <w:r>
        <w:t xml:space="preserve"> que o Fundo Municipal do </w:t>
      </w:r>
      <w:proofErr w:type="spellStart"/>
      <w:r>
        <w:t>Idoso</w:t>
      </w:r>
      <w:proofErr w:type="spellEnd"/>
      <w:r>
        <w:t xml:space="preserve"> - FMID é um </w:t>
      </w:r>
      <w:proofErr w:type="spellStart"/>
      <w:r>
        <w:t>fundo</w:t>
      </w:r>
      <w:proofErr w:type="spellEnd"/>
      <w:r>
        <w:t xml:space="preserve"> de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públicos</w:t>
      </w:r>
      <w:proofErr w:type="spellEnd"/>
      <w:r>
        <w:t xml:space="preserve"> que visa </w:t>
      </w:r>
      <w:proofErr w:type="spellStart"/>
      <w:r>
        <w:t>proporcionar</w:t>
      </w:r>
      <w:proofErr w:type="spellEnd"/>
      <w:r>
        <w:t xml:space="preserve"> </w:t>
      </w:r>
      <w:proofErr w:type="spellStart"/>
      <w:r>
        <w:t>meios</w:t>
      </w:r>
      <w:proofErr w:type="spellEnd"/>
      <w:r>
        <w:t xml:space="preserve"> </w:t>
      </w:r>
      <w:proofErr w:type="spellStart"/>
      <w:r>
        <w:t>financeiros</w:t>
      </w:r>
      <w:proofErr w:type="spellEnd"/>
      <w:r>
        <w:t xml:space="preserve"> para </w:t>
      </w:r>
      <w:proofErr w:type="spellStart"/>
      <w:r>
        <w:t>desenvolvimento</w:t>
      </w:r>
      <w:proofErr w:type="spellEnd"/>
      <w:r>
        <w:t xml:space="preserve"> de </w:t>
      </w:r>
      <w:proofErr w:type="spellStart"/>
      <w:r>
        <w:t>políticas</w:t>
      </w:r>
      <w:proofErr w:type="spellEnd"/>
      <w:r>
        <w:t xml:space="preserve"> </w:t>
      </w:r>
      <w:proofErr w:type="spellStart"/>
      <w:r>
        <w:t>públicas</w:t>
      </w:r>
      <w:proofErr w:type="spellEnd"/>
      <w:r>
        <w:t xml:space="preserve"> </w:t>
      </w:r>
      <w:proofErr w:type="spellStart"/>
      <w:r>
        <w:t>complementares</w:t>
      </w:r>
      <w:proofErr w:type="spellEnd"/>
      <w:r>
        <w:t xml:space="preserve"> </w:t>
      </w:r>
      <w:proofErr w:type="spellStart"/>
      <w:r>
        <w:t>dirigidos</w:t>
      </w:r>
      <w:proofErr w:type="spellEnd"/>
      <w:r>
        <w:t xml:space="preserve"> à </w:t>
      </w:r>
      <w:proofErr w:type="spellStart"/>
      <w:r>
        <w:t>pessoa</w:t>
      </w:r>
      <w:proofErr w:type="spellEnd"/>
      <w:r>
        <w:t xml:space="preserve"> </w:t>
      </w:r>
      <w:proofErr w:type="spellStart"/>
      <w:r>
        <w:t>idosa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cidade</w:t>
      </w:r>
      <w:proofErr w:type="spellEnd"/>
      <w:r>
        <w:t xml:space="preserve">, </w:t>
      </w:r>
      <w:proofErr w:type="spellStart"/>
      <w:r>
        <w:t>ressaltando</w:t>
      </w:r>
      <w:proofErr w:type="spellEnd"/>
      <w:r>
        <w:t xml:space="preserve"> que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financia</w:t>
      </w:r>
      <w:proofErr w:type="spellEnd"/>
      <w:r>
        <w:t xml:space="preserve"> </w:t>
      </w:r>
      <w:proofErr w:type="spellStart"/>
      <w:r>
        <w:t>ações</w:t>
      </w:r>
      <w:proofErr w:type="spellEnd"/>
      <w:r>
        <w:t xml:space="preserve"> de </w:t>
      </w:r>
      <w:proofErr w:type="spellStart"/>
      <w:r>
        <w:t>políticas</w:t>
      </w:r>
      <w:proofErr w:type="spellEnd"/>
      <w:r>
        <w:t xml:space="preserve"> </w:t>
      </w:r>
      <w:proofErr w:type="spellStart"/>
      <w:r>
        <w:t>públicas</w:t>
      </w:r>
      <w:proofErr w:type="spellEnd"/>
      <w:r>
        <w:t xml:space="preserve"> de </w:t>
      </w:r>
      <w:proofErr w:type="spellStart"/>
      <w:r>
        <w:t>ação</w:t>
      </w:r>
      <w:proofErr w:type="spellEnd"/>
      <w:r>
        <w:t xml:space="preserve"> </w:t>
      </w:r>
      <w:proofErr w:type="spellStart"/>
      <w:r>
        <w:t>continuada</w:t>
      </w:r>
      <w:proofErr w:type="spellEnd"/>
      <w:r>
        <w:t xml:space="preserve">. </w:t>
      </w:r>
      <w:proofErr w:type="spellStart"/>
      <w:r>
        <w:t>Esclareceu</w:t>
      </w:r>
      <w:proofErr w:type="spellEnd"/>
      <w:r>
        <w:t xml:space="preserve"> que as </w:t>
      </w:r>
      <w:proofErr w:type="spellStart"/>
      <w:r>
        <w:t>doações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realizadas</w:t>
      </w:r>
      <w:proofErr w:type="spellEnd"/>
      <w:r>
        <w:t xml:space="preserve"> </w:t>
      </w:r>
      <w:proofErr w:type="spellStart"/>
      <w:r>
        <w:t>através</w:t>
      </w:r>
      <w:proofErr w:type="spellEnd"/>
      <w:r>
        <w:t xml:space="preserve"> de </w:t>
      </w:r>
      <w:proofErr w:type="spellStart"/>
      <w:r>
        <w:t>incentivos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dedução</w:t>
      </w:r>
      <w:proofErr w:type="spellEnd"/>
      <w:r>
        <w:t xml:space="preserve"> de </w:t>
      </w:r>
      <w:proofErr w:type="spellStart"/>
      <w:r>
        <w:t>Imposto</w:t>
      </w:r>
      <w:proofErr w:type="spellEnd"/>
      <w:r>
        <w:t xml:space="preserve"> de Renda de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Físicas</w:t>
      </w:r>
      <w:proofErr w:type="spellEnd"/>
      <w:r>
        <w:t xml:space="preserve"> e </w:t>
      </w:r>
      <w:proofErr w:type="spellStart"/>
      <w:r>
        <w:t>Jurídicas</w:t>
      </w:r>
      <w:proofErr w:type="spellEnd"/>
      <w:r>
        <w:t xml:space="preserve">. </w:t>
      </w:r>
      <w:proofErr w:type="spellStart"/>
      <w:r>
        <w:t>Esclareceu</w:t>
      </w:r>
      <w:proofErr w:type="spellEnd"/>
      <w:r>
        <w:t xml:space="preserve"> que a </w:t>
      </w:r>
      <w:proofErr w:type="spellStart"/>
      <w:r>
        <w:t>gestão</w:t>
      </w:r>
      <w:proofErr w:type="spellEnd"/>
      <w:r>
        <w:t xml:space="preserve"> do FMID é </w:t>
      </w:r>
      <w:proofErr w:type="spellStart"/>
      <w:r>
        <w:t>compartilhada</w:t>
      </w:r>
      <w:proofErr w:type="spellEnd"/>
      <w:r>
        <w:t xml:space="preserve"> entre </w:t>
      </w:r>
      <w:proofErr w:type="spellStart"/>
      <w:r>
        <w:t>representantes</w:t>
      </w:r>
      <w:proofErr w:type="spellEnd"/>
      <w:r>
        <w:t xml:space="preserve"> da </w:t>
      </w:r>
    </w:p>
    <w:p w:rsidR="00492D90" w:rsidRDefault="00000000">
      <w:pPr>
        <w:spacing w:after="1"/>
        <w:ind w:left="-2" w:right="40"/>
      </w:pPr>
      <w:proofErr w:type="spellStart"/>
      <w:r>
        <w:t>Sociedade</w:t>
      </w:r>
      <w:proofErr w:type="spellEnd"/>
      <w:r>
        <w:t xml:space="preserve"> Civil e o Governo Municipal (4 </w:t>
      </w:r>
      <w:proofErr w:type="spellStart"/>
      <w:r>
        <w:t>titulares</w:t>
      </w:r>
      <w:proofErr w:type="spellEnd"/>
      <w:r>
        <w:t xml:space="preserve"> e 4 </w:t>
      </w:r>
      <w:proofErr w:type="spellStart"/>
      <w:r>
        <w:t>suplentes</w:t>
      </w:r>
      <w:proofErr w:type="spellEnd"/>
      <w:r>
        <w:t xml:space="preserve"> do CMI/SP e 4 </w:t>
      </w:r>
      <w:proofErr w:type="spellStart"/>
      <w:r>
        <w:t>titulares</w:t>
      </w:r>
      <w:proofErr w:type="spellEnd"/>
      <w:r>
        <w:t xml:space="preserve"> e 4 </w:t>
      </w:r>
      <w:proofErr w:type="spellStart"/>
      <w:r>
        <w:t>suplentes</w:t>
      </w:r>
      <w:proofErr w:type="spellEnd"/>
      <w:r>
        <w:t xml:space="preserve"> do Governo Municipal). </w:t>
      </w:r>
      <w:proofErr w:type="spellStart"/>
      <w:r>
        <w:t>Apresentou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linha</w:t>
      </w:r>
      <w:proofErr w:type="spellEnd"/>
      <w:r>
        <w:t xml:space="preserve"> do tempo </w:t>
      </w:r>
      <w:proofErr w:type="spellStart"/>
      <w:r>
        <w:t>sobre</w:t>
      </w:r>
      <w:proofErr w:type="spellEnd"/>
      <w:r>
        <w:t xml:space="preserve"> a </w:t>
      </w:r>
      <w:proofErr w:type="spellStart"/>
      <w:r>
        <w:t>regulamentação</w:t>
      </w:r>
      <w:proofErr w:type="spellEnd"/>
      <w:r>
        <w:t xml:space="preserve"> e </w:t>
      </w:r>
      <w:proofErr w:type="spellStart"/>
      <w:r>
        <w:lastRenderedPageBreak/>
        <w:t>implementação</w:t>
      </w:r>
      <w:proofErr w:type="spellEnd"/>
      <w:r>
        <w:t xml:space="preserve"> do FMID, </w:t>
      </w:r>
      <w:proofErr w:type="spellStart"/>
      <w:r>
        <w:t>contando</w:t>
      </w:r>
      <w:proofErr w:type="spellEnd"/>
      <w:r>
        <w:t xml:space="preserve"> com o </w:t>
      </w:r>
      <w:proofErr w:type="spellStart"/>
      <w:r>
        <w:t>lançamento</w:t>
      </w:r>
      <w:proofErr w:type="spellEnd"/>
      <w:r>
        <w:t xml:space="preserve"> do </w:t>
      </w:r>
      <w:proofErr w:type="spellStart"/>
      <w:r>
        <w:t>primeiro</w:t>
      </w:r>
      <w:proofErr w:type="spellEnd"/>
      <w:r>
        <w:t xml:space="preserve"> </w:t>
      </w:r>
      <w:proofErr w:type="spellStart"/>
      <w:r>
        <w:t>edital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2019 e o </w:t>
      </w:r>
      <w:proofErr w:type="spellStart"/>
      <w:r>
        <w:t>segundo</w:t>
      </w:r>
      <w:proofErr w:type="spellEnd"/>
      <w:r>
        <w:t xml:space="preserve"> </w:t>
      </w:r>
      <w:proofErr w:type="spellStart"/>
      <w:r>
        <w:t>edital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2020, a </w:t>
      </w:r>
      <w:proofErr w:type="spellStart"/>
      <w:r>
        <w:t>linha</w:t>
      </w:r>
      <w:proofErr w:type="spellEnd"/>
      <w:r>
        <w:t xml:space="preserve"> </w:t>
      </w:r>
      <w:proofErr w:type="spellStart"/>
      <w:r>
        <w:t>emergencial</w:t>
      </w:r>
      <w:proofErr w:type="spellEnd"/>
      <w:r>
        <w:t xml:space="preserve"> de </w:t>
      </w:r>
      <w:proofErr w:type="spellStart"/>
      <w:r>
        <w:t>enfrentamento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COVID – 19, </w:t>
      </w:r>
      <w:proofErr w:type="spellStart"/>
      <w:r>
        <w:t>assim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, </w:t>
      </w:r>
      <w:proofErr w:type="spellStart"/>
      <w:r>
        <w:t>compartilhou</w:t>
      </w:r>
      <w:proofErr w:type="spellEnd"/>
      <w:r>
        <w:t xml:space="preserve"> a </w:t>
      </w:r>
      <w:proofErr w:type="spellStart"/>
      <w:r>
        <w:t>previsão</w:t>
      </w:r>
      <w:proofErr w:type="spellEnd"/>
      <w:r>
        <w:t xml:space="preserve"> de </w:t>
      </w:r>
      <w:proofErr w:type="spellStart"/>
      <w:r>
        <w:t>lançamento</w:t>
      </w:r>
      <w:proofErr w:type="spellEnd"/>
      <w:r>
        <w:t xml:space="preserve"> do </w:t>
      </w:r>
      <w:proofErr w:type="spellStart"/>
      <w:r>
        <w:t>terceiro</w:t>
      </w:r>
      <w:proofErr w:type="spellEnd"/>
      <w:r>
        <w:t xml:space="preserve"> </w:t>
      </w:r>
      <w:proofErr w:type="spellStart"/>
      <w:r>
        <w:t>edital</w:t>
      </w:r>
      <w:proofErr w:type="spellEnd"/>
      <w:r>
        <w:t xml:space="preserve">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ano</w:t>
      </w:r>
      <w:proofErr w:type="spellEnd"/>
      <w:r>
        <w:t xml:space="preserve"> </w:t>
      </w:r>
      <w:proofErr w:type="spellStart"/>
      <w:r>
        <w:t>corrente</w:t>
      </w:r>
      <w:proofErr w:type="spellEnd"/>
      <w:r>
        <w:t xml:space="preserve">. </w:t>
      </w:r>
      <w:proofErr w:type="spellStart"/>
      <w:r>
        <w:t>Detalhou</w:t>
      </w:r>
      <w:proofErr w:type="spellEnd"/>
      <w:r>
        <w:t xml:space="preserve"> que </w:t>
      </w:r>
      <w:proofErr w:type="spellStart"/>
      <w:r>
        <w:t>dentro</w:t>
      </w:r>
      <w:proofErr w:type="spellEnd"/>
      <w:r>
        <w:t xml:space="preserve"> de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fontes</w:t>
      </w:r>
      <w:proofErr w:type="spellEnd"/>
      <w:r>
        <w:t xml:space="preserve"> de </w:t>
      </w:r>
      <w:proofErr w:type="spellStart"/>
      <w:r>
        <w:t>doação</w:t>
      </w:r>
      <w:proofErr w:type="spellEnd"/>
      <w:r>
        <w:t xml:space="preserve">, </w:t>
      </w:r>
      <w:proofErr w:type="spellStart"/>
      <w:r>
        <w:t>majoritariamente</w:t>
      </w:r>
      <w:proofErr w:type="spellEnd"/>
      <w:r>
        <w:t xml:space="preserve">, </w:t>
      </w:r>
      <w:proofErr w:type="spellStart"/>
      <w:r>
        <w:t>elas</w:t>
      </w:r>
      <w:proofErr w:type="spellEnd"/>
      <w:r>
        <w:t xml:space="preserve"> </w:t>
      </w:r>
      <w:proofErr w:type="spellStart"/>
      <w:r>
        <w:t>ocorrem</w:t>
      </w:r>
      <w:proofErr w:type="spellEnd"/>
      <w:r>
        <w:t xml:space="preserve"> via </w:t>
      </w:r>
      <w:proofErr w:type="spellStart"/>
      <w:r>
        <w:t>dedução</w:t>
      </w:r>
      <w:proofErr w:type="spellEnd"/>
      <w:r>
        <w:t xml:space="preserve"> de </w:t>
      </w:r>
      <w:proofErr w:type="spellStart"/>
      <w:r>
        <w:t>imposto</w:t>
      </w:r>
      <w:proofErr w:type="spellEnd"/>
      <w:r>
        <w:t xml:space="preserve"> de </w:t>
      </w:r>
      <w:proofErr w:type="spellStart"/>
      <w:r>
        <w:t>renda</w:t>
      </w:r>
      <w:proofErr w:type="spellEnd"/>
      <w:r>
        <w:t xml:space="preserve">, </w:t>
      </w:r>
      <w:proofErr w:type="spellStart"/>
      <w:r>
        <w:t>tendo</w:t>
      </w:r>
      <w:proofErr w:type="spellEnd"/>
      <w:r>
        <w:t xml:space="preserve"> o </w:t>
      </w:r>
      <w:proofErr w:type="spellStart"/>
      <w:r>
        <w:t>limite</w:t>
      </w:r>
      <w:proofErr w:type="spellEnd"/>
      <w:r>
        <w:t xml:space="preserve"> de </w:t>
      </w:r>
      <w:proofErr w:type="spellStart"/>
      <w:r>
        <w:t>até</w:t>
      </w:r>
      <w:proofErr w:type="spellEnd"/>
      <w:r>
        <w:t xml:space="preserve">  1% do </w:t>
      </w:r>
      <w:proofErr w:type="spellStart"/>
      <w:r>
        <w:t>lucro</w:t>
      </w:r>
      <w:proofErr w:type="spellEnd"/>
      <w:r>
        <w:t xml:space="preserve"> real de </w:t>
      </w:r>
      <w:proofErr w:type="spellStart"/>
      <w:r>
        <w:t>empresas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de 3% a 6% do </w:t>
      </w:r>
      <w:proofErr w:type="spellStart"/>
      <w:r>
        <w:t>imposto</w:t>
      </w:r>
      <w:proofErr w:type="spellEnd"/>
      <w:r>
        <w:t xml:space="preserve"> a </w:t>
      </w:r>
      <w:proofErr w:type="spellStart"/>
      <w:r>
        <w:t>pagar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físicas</w:t>
      </w:r>
      <w:proofErr w:type="spellEnd"/>
      <w:r>
        <w:t xml:space="preserve">, </w:t>
      </w:r>
      <w:proofErr w:type="spellStart"/>
      <w:r>
        <w:t>sendo</w:t>
      </w:r>
      <w:proofErr w:type="spellEnd"/>
      <w:r>
        <w:t xml:space="preserve"> </w:t>
      </w:r>
      <w:proofErr w:type="spellStart"/>
      <w:r>
        <w:t>gerados</w:t>
      </w:r>
      <w:proofErr w:type="spellEnd"/>
      <w:r>
        <w:t xml:space="preserve">, </w:t>
      </w:r>
      <w:proofErr w:type="spellStart"/>
      <w:r>
        <w:t>após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solicitação</w:t>
      </w:r>
      <w:proofErr w:type="spellEnd"/>
      <w:r>
        <w:t xml:space="preserve"> dos </w:t>
      </w:r>
      <w:proofErr w:type="spellStart"/>
      <w:r>
        <w:t>doadores</w:t>
      </w:r>
      <w:proofErr w:type="spellEnd"/>
      <w:r>
        <w:t xml:space="preserve">,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respectivos</w:t>
      </w:r>
      <w:proofErr w:type="spellEnd"/>
      <w:r>
        <w:t xml:space="preserve">  </w:t>
      </w:r>
      <w:proofErr w:type="spellStart"/>
      <w:r>
        <w:t>comprovantes</w:t>
      </w:r>
      <w:proofErr w:type="spellEnd"/>
      <w:r>
        <w:t xml:space="preserve"> de </w:t>
      </w:r>
      <w:proofErr w:type="spellStart"/>
      <w:r>
        <w:t>doação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do CMI/SP. </w:t>
      </w:r>
      <w:proofErr w:type="spellStart"/>
      <w:r>
        <w:t>Especificou</w:t>
      </w:r>
      <w:proofErr w:type="spellEnd"/>
      <w:r>
        <w:t xml:space="preserve"> que </w:t>
      </w:r>
      <w:proofErr w:type="spellStart"/>
      <w:r>
        <w:t>gestão</w:t>
      </w:r>
      <w:proofErr w:type="spellEnd"/>
      <w:r>
        <w:t xml:space="preserve"> do FMID </w:t>
      </w:r>
      <w:proofErr w:type="spellStart"/>
      <w:r>
        <w:t>realizada</w:t>
      </w:r>
      <w:proofErr w:type="spellEnd"/>
      <w:r>
        <w:t xml:space="preserve">  </w:t>
      </w:r>
      <w:proofErr w:type="spellStart"/>
      <w:r>
        <w:t>pelo</w:t>
      </w:r>
      <w:proofErr w:type="spellEnd"/>
      <w:r>
        <w:t xml:space="preserve"> COAT </w:t>
      </w:r>
      <w:proofErr w:type="spellStart"/>
      <w:r>
        <w:t>conta</w:t>
      </w:r>
      <w:proofErr w:type="spellEnd"/>
      <w:r>
        <w:t xml:space="preserve"> com </w:t>
      </w:r>
      <w:proofErr w:type="spellStart"/>
      <w:r>
        <w:t>representantes</w:t>
      </w:r>
      <w:proofErr w:type="spellEnd"/>
      <w:r>
        <w:t xml:space="preserve"> do CMI/SP e </w:t>
      </w:r>
      <w:proofErr w:type="spellStart"/>
      <w:r>
        <w:t>representantes</w:t>
      </w:r>
      <w:proofErr w:type="spellEnd"/>
      <w:r>
        <w:t xml:space="preserve"> da </w:t>
      </w:r>
      <w:proofErr w:type="spellStart"/>
      <w:r>
        <w:t>Secretaria</w:t>
      </w:r>
      <w:proofErr w:type="spellEnd"/>
      <w:r>
        <w:t xml:space="preserve"> Municipal de </w:t>
      </w:r>
      <w:proofErr w:type="spellStart"/>
      <w:r>
        <w:t>Assistência</w:t>
      </w:r>
      <w:proofErr w:type="spellEnd"/>
      <w:r>
        <w:t xml:space="preserve"> e </w:t>
      </w:r>
      <w:proofErr w:type="spellStart"/>
      <w:r>
        <w:t>Desenvolvimento</w:t>
      </w:r>
      <w:proofErr w:type="spellEnd"/>
      <w:r>
        <w:t xml:space="preserve"> Social - SMADS, da </w:t>
      </w:r>
      <w:proofErr w:type="spellStart"/>
      <w:r>
        <w:t>Secretaria</w:t>
      </w:r>
      <w:proofErr w:type="spellEnd"/>
      <w:r>
        <w:t xml:space="preserve"> </w:t>
      </w:r>
    </w:p>
    <w:p w:rsidR="00492D90" w:rsidRDefault="00000000">
      <w:pPr>
        <w:spacing w:after="1"/>
        <w:ind w:left="-2" w:right="40"/>
      </w:pPr>
      <w:r>
        <w:t xml:space="preserve">Municipal da Fazenda - SF, </w:t>
      </w:r>
      <w:proofErr w:type="spellStart"/>
      <w:r>
        <w:t>Secretaria</w:t>
      </w:r>
      <w:proofErr w:type="spellEnd"/>
      <w:r>
        <w:t xml:space="preserve"> Municipal da </w:t>
      </w:r>
      <w:proofErr w:type="spellStart"/>
      <w:r>
        <w:t>Saúde</w:t>
      </w:r>
      <w:proofErr w:type="spellEnd"/>
      <w:r>
        <w:t xml:space="preserve"> - SMS e </w:t>
      </w:r>
      <w:proofErr w:type="spellStart"/>
      <w:r>
        <w:t>coordenado</w:t>
      </w:r>
      <w:proofErr w:type="spellEnd"/>
      <w:r>
        <w:t xml:space="preserve"> pela </w:t>
      </w:r>
      <w:proofErr w:type="spellStart"/>
      <w:r>
        <w:t>Secretaria</w:t>
      </w:r>
      <w:proofErr w:type="spellEnd"/>
      <w:r>
        <w:t xml:space="preserve"> Municipal de </w:t>
      </w:r>
      <w:proofErr w:type="spellStart"/>
      <w:r>
        <w:t>Direitos</w:t>
      </w:r>
      <w:proofErr w:type="spellEnd"/>
      <w:r>
        <w:t xml:space="preserve"> Humanos e </w:t>
      </w:r>
      <w:proofErr w:type="spellStart"/>
      <w:r>
        <w:t>Cidadania</w:t>
      </w:r>
      <w:proofErr w:type="spellEnd"/>
      <w:r>
        <w:t xml:space="preserve"> - SMDHC, </w:t>
      </w:r>
      <w:proofErr w:type="spellStart"/>
      <w:r>
        <w:t>cabendo</w:t>
      </w:r>
      <w:proofErr w:type="spellEnd"/>
      <w:r>
        <w:t xml:space="preserve"> as </w:t>
      </w:r>
      <w:proofErr w:type="spellStart"/>
      <w:r>
        <w:t>diretrizes</w:t>
      </w:r>
      <w:proofErr w:type="spellEnd"/>
      <w:r>
        <w:t xml:space="preserve"> e </w:t>
      </w:r>
      <w:proofErr w:type="spellStart"/>
      <w:r>
        <w:t>os</w:t>
      </w:r>
      <w:proofErr w:type="spellEnd"/>
      <w:r>
        <w:t xml:space="preserve"> </w:t>
      </w:r>
      <w:proofErr w:type="spellStart"/>
      <w:r>
        <w:t>eixos</w:t>
      </w:r>
      <w:proofErr w:type="spellEnd"/>
      <w:r>
        <w:t xml:space="preserve"> </w:t>
      </w:r>
      <w:proofErr w:type="spellStart"/>
      <w:r>
        <w:t>prioritários</w:t>
      </w:r>
      <w:proofErr w:type="spellEnd"/>
      <w:r>
        <w:t xml:space="preserve"> que fundamental o </w:t>
      </w:r>
      <w:proofErr w:type="spellStart"/>
      <w:r>
        <w:t>edital</w:t>
      </w:r>
      <w:proofErr w:type="spellEnd"/>
      <w:r>
        <w:t xml:space="preserve"> que </w:t>
      </w:r>
      <w:proofErr w:type="spellStart"/>
      <w:r>
        <w:t>norteia</w:t>
      </w:r>
      <w:proofErr w:type="spellEnd"/>
      <w:r>
        <w:t xml:space="preserve"> o </w:t>
      </w:r>
      <w:proofErr w:type="spellStart"/>
      <w:r>
        <w:t>direcionamento</w:t>
      </w:r>
      <w:proofErr w:type="spellEnd"/>
      <w:r>
        <w:t xml:space="preserve"> da </w:t>
      </w:r>
      <w:proofErr w:type="spellStart"/>
      <w:r>
        <w:t>quantia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CMI/SP. </w:t>
      </w:r>
      <w:proofErr w:type="spellStart"/>
      <w:r>
        <w:t>Explicou</w:t>
      </w:r>
      <w:proofErr w:type="spellEnd"/>
      <w:r>
        <w:t xml:space="preserve"> que a </w:t>
      </w:r>
      <w:proofErr w:type="spellStart"/>
      <w:r>
        <w:t>gestão</w:t>
      </w:r>
      <w:proofErr w:type="spellEnd"/>
      <w:r>
        <w:t xml:space="preserve"> </w:t>
      </w:r>
      <w:proofErr w:type="spellStart"/>
      <w:r>
        <w:t>administrativa</w:t>
      </w:r>
      <w:proofErr w:type="spellEnd"/>
      <w:r>
        <w:t xml:space="preserve"> do </w:t>
      </w:r>
      <w:proofErr w:type="spellStart"/>
      <w:r>
        <w:t>fundo</w:t>
      </w:r>
      <w:proofErr w:type="spellEnd"/>
      <w:r>
        <w:t xml:space="preserve"> é </w:t>
      </w:r>
      <w:proofErr w:type="spellStart"/>
      <w:r>
        <w:t>desempenhada</w:t>
      </w:r>
      <w:proofErr w:type="spellEnd"/>
      <w:r>
        <w:t xml:space="preserve"> pela SMDHC e a </w:t>
      </w:r>
      <w:proofErr w:type="spellStart"/>
      <w:r>
        <w:t>financeira</w:t>
      </w:r>
      <w:proofErr w:type="spellEnd"/>
      <w:r>
        <w:t xml:space="preserve"> pela SF. </w:t>
      </w:r>
      <w:proofErr w:type="spellStart"/>
      <w:r>
        <w:t>Elucidou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edital</w:t>
      </w:r>
      <w:proofErr w:type="spellEnd"/>
      <w:r>
        <w:t xml:space="preserve"> é </w:t>
      </w:r>
      <w:proofErr w:type="spellStart"/>
      <w:r>
        <w:t>instrumento</w:t>
      </w:r>
      <w:proofErr w:type="spellEnd"/>
      <w:r>
        <w:t xml:space="preserve"> legal que </w:t>
      </w:r>
      <w:proofErr w:type="spellStart"/>
      <w:r>
        <w:t>traz</w:t>
      </w:r>
      <w:proofErr w:type="spellEnd"/>
      <w:r>
        <w:t xml:space="preserve"> as </w:t>
      </w:r>
      <w:proofErr w:type="spellStart"/>
      <w:r>
        <w:t>regras</w:t>
      </w:r>
      <w:proofErr w:type="spellEnd"/>
      <w:r>
        <w:t xml:space="preserve"> e </w:t>
      </w:r>
      <w:proofErr w:type="spellStart"/>
      <w:r>
        <w:t>fases</w:t>
      </w:r>
      <w:proofErr w:type="spellEnd"/>
      <w:r>
        <w:t xml:space="preserve"> para </w:t>
      </w:r>
      <w:proofErr w:type="spellStart"/>
      <w:r>
        <w:t>participação</w:t>
      </w:r>
      <w:proofErr w:type="spellEnd"/>
      <w:r>
        <w:t xml:space="preserve"> das </w:t>
      </w:r>
      <w:proofErr w:type="spellStart"/>
      <w:r>
        <w:t>instituições</w:t>
      </w:r>
      <w:proofErr w:type="spellEnd"/>
      <w:r>
        <w:t xml:space="preserve"> no </w:t>
      </w:r>
      <w:proofErr w:type="spellStart"/>
      <w:r>
        <w:t>certame</w:t>
      </w:r>
      <w:proofErr w:type="spellEnd"/>
      <w:r>
        <w:t xml:space="preserve"> e que </w:t>
      </w:r>
      <w:proofErr w:type="spellStart"/>
      <w:r>
        <w:t>nesta</w:t>
      </w:r>
      <w:proofErr w:type="spellEnd"/>
      <w:r>
        <w:t xml:space="preserve"> </w:t>
      </w:r>
      <w:proofErr w:type="spellStart"/>
      <w:r>
        <w:t>concorrência</w:t>
      </w:r>
      <w:proofErr w:type="spellEnd"/>
      <w:r>
        <w:t xml:space="preserve"> </w:t>
      </w:r>
      <w:proofErr w:type="spellStart"/>
      <w:r>
        <w:t>pública</w:t>
      </w:r>
      <w:proofErr w:type="spellEnd"/>
      <w:r>
        <w:t xml:space="preserve"> </w:t>
      </w:r>
      <w:proofErr w:type="spellStart"/>
      <w:r>
        <w:t>participam</w:t>
      </w:r>
      <w:proofErr w:type="spellEnd"/>
      <w:r>
        <w:t xml:space="preserve"> as </w:t>
      </w:r>
      <w:proofErr w:type="spellStart"/>
      <w:r>
        <w:t>Organizações</w:t>
      </w:r>
      <w:proofErr w:type="spellEnd"/>
      <w:r>
        <w:t xml:space="preserve"> da </w:t>
      </w:r>
      <w:proofErr w:type="spellStart"/>
      <w:r>
        <w:t>Sociedade</w:t>
      </w:r>
      <w:proofErr w:type="spellEnd"/>
      <w:r>
        <w:t xml:space="preserve"> Civil - OSC’s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meio</w:t>
      </w:r>
      <w:proofErr w:type="spellEnd"/>
      <w:r>
        <w:t xml:space="preserve"> de </w:t>
      </w:r>
      <w:proofErr w:type="spellStart"/>
      <w:r>
        <w:t>projetos</w:t>
      </w:r>
      <w:proofErr w:type="spellEnd"/>
      <w:r>
        <w:t xml:space="preserve"> que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submetidos</w:t>
      </w:r>
      <w:proofErr w:type="spellEnd"/>
      <w:r>
        <w:t xml:space="preserve"> a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passos</w:t>
      </w:r>
      <w:proofErr w:type="spellEnd"/>
      <w:r>
        <w:t xml:space="preserve"> do </w:t>
      </w:r>
      <w:proofErr w:type="spellStart"/>
      <w:r>
        <w:t>edital</w:t>
      </w:r>
      <w:proofErr w:type="spellEnd"/>
      <w:r>
        <w:t xml:space="preserve">, </w:t>
      </w:r>
      <w:proofErr w:type="spellStart"/>
      <w:r>
        <w:t>especificando</w:t>
      </w:r>
      <w:proofErr w:type="spellEnd"/>
      <w:r>
        <w:t xml:space="preserve"> que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obrigatoriamente</w:t>
      </w:r>
      <w:proofErr w:type="spellEnd"/>
      <w:r>
        <w:t xml:space="preserve"> </w:t>
      </w:r>
      <w:proofErr w:type="spellStart"/>
      <w:r>
        <w:t>precisam</w:t>
      </w:r>
      <w:proofErr w:type="spellEnd"/>
      <w:r>
        <w:t xml:space="preserve"> ser </w:t>
      </w:r>
      <w:proofErr w:type="spellStart"/>
      <w:r>
        <w:t>realizados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Cidade</w:t>
      </w:r>
      <w:proofErr w:type="spellEnd"/>
      <w:r>
        <w:t xml:space="preserve"> de São Paulo e as </w:t>
      </w:r>
      <w:proofErr w:type="spellStart"/>
      <w:r>
        <w:t>organizações</w:t>
      </w:r>
      <w:proofErr w:type="spellEnd"/>
      <w:r>
        <w:t xml:space="preserve"> </w:t>
      </w:r>
      <w:proofErr w:type="spellStart"/>
      <w:r>
        <w:t>deverão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consonância</w:t>
      </w:r>
      <w:proofErr w:type="spellEnd"/>
      <w:r>
        <w:t xml:space="preserve"> com a Lei Federal n° 13.019/2014, que </w:t>
      </w:r>
      <w:proofErr w:type="spellStart"/>
      <w:r>
        <w:t>instituiu</w:t>
      </w:r>
      <w:proofErr w:type="spellEnd"/>
      <w:r>
        <w:t xml:space="preserve"> o Marco </w:t>
      </w:r>
      <w:proofErr w:type="spellStart"/>
      <w:r>
        <w:t>Regulatório</w:t>
      </w:r>
      <w:proofErr w:type="spellEnd"/>
      <w:r>
        <w:t xml:space="preserve"> das </w:t>
      </w:r>
      <w:proofErr w:type="spellStart"/>
      <w:r>
        <w:t>Organizações</w:t>
      </w:r>
      <w:proofErr w:type="spellEnd"/>
      <w:r>
        <w:t xml:space="preserve"> da </w:t>
      </w:r>
      <w:proofErr w:type="spellStart"/>
      <w:r>
        <w:t>Sociedade</w:t>
      </w:r>
      <w:proofErr w:type="spellEnd"/>
      <w:r>
        <w:t xml:space="preserve"> Civil – MROSC. </w:t>
      </w:r>
      <w:proofErr w:type="spellStart"/>
      <w:r>
        <w:t>Apresentou</w:t>
      </w:r>
      <w:proofErr w:type="spellEnd"/>
      <w:r>
        <w:t xml:space="preserve"> o </w:t>
      </w:r>
      <w:proofErr w:type="spellStart"/>
      <w:r>
        <w:t>fluxo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 xml:space="preserve"> </w:t>
      </w:r>
      <w:proofErr w:type="spellStart"/>
      <w:r>
        <w:t>até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etapa</w:t>
      </w:r>
      <w:proofErr w:type="spellEnd"/>
      <w:r>
        <w:t xml:space="preserve"> de </w:t>
      </w:r>
      <w:proofErr w:type="spellStart"/>
      <w:r>
        <w:t>parceirização</w:t>
      </w:r>
      <w:proofErr w:type="spellEnd"/>
      <w:r>
        <w:t xml:space="preserve">, </w:t>
      </w:r>
      <w:proofErr w:type="spellStart"/>
      <w:r>
        <w:t>destacando</w:t>
      </w:r>
      <w:proofErr w:type="spellEnd"/>
      <w:r>
        <w:t xml:space="preserve"> que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começa</w:t>
      </w:r>
      <w:proofErr w:type="spellEnd"/>
      <w:r>
        <w:t xml:space="preserve"> com o </w:t>
      </w:r>
      <w:proofErr w:type="spellStart"/>
      <w:r>
        <w:t>envio</w:t>
      </w:r>
      <w:proofErr w:type="spellEnd"/>
      <w:r>
        <w:t xml:space="preserve"> das </w:t>
      </w:r>
      <w:proofErr w:type="spellStart"/>
      <w:r>
        <w:t>diretrizes</w:t>
      </w:r>
      <w:proofErr w:type="spellEnd"/>
      <w:r>
        <w:t xml:space="preserve"> e </w:t>
      </w:r>
      <w:proofErr w:type="spellStart"/>
      <w:r>
        <w:t>eixos</w:t>
      </w:r>
      <w:proofErr w:type="spellEnd"/>
      <w:r>
        <w:t xml:space="preserve"> </w:t>
      </w:r>
      <w:proofErr w:type="spellStart"/>
      <w:r>
        <w:t>prioritários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do CMI/SP, </w:t>
      </w:r>
      <w:proofErr w:type="spellStart"/>
      <w:r>
        <w:t>resultando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elaboração</w:t>
      </w:r>
      <w:proofErr w:type="spellEnd"/>
      <w:r>
        <w:t xml:space="preserve"> do </w:t>
      </w:r>
      <w:proofErr w:type="spellStart"/>
      <w:r>
        <w:t>edital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do COAT, </w:t>
      </w:r>
      <w:proofErr w:type="spellStart"/>
      <w:r>
        <w:t>observando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próximo</w:t>
      </w:r>
      <w:proofErr w:type="spellEnd"/>
      <w:r>
        <w:t xml:space="preserve"> </w:t>
      </w:r>
      <w:proofErr w:type="spellStart"/>
      <w:r>
        <w:t>edital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elaborado</w:t>
      </w:r>
      <w:proofErr w:type="spellEnd"/>
      <w:r>
        <w:t xml:space="preserve"> e, no </w:t>
      </w:r>
      <w:proofErr w:type="spellStart"/>
      <w:r>
        <w:t>momento</w:t>
      </w:r>
      <w:proofErr w:type="spellEnd"/>
      <w:r>
        <w:t xml:space="preserve">, </w:t>
      </w:r>
      <w:proofErr w:type="spellStart"/>
      <w:r>
        <w:t>encontra</w:t>
      </w:r>
      <w:proofErr w:type="spellEnd"/>
      <w:r>
        <w:t xml:space="preserve">-se </w:t>
      </w:r>
      <w:proofErr w:type="spellStart"/>
      <w:r>
        <w:t>em</w:t>
      </w:r>
      <w:proofErr w:type="spellEnd"/>
      <w:r>
        <w:t xml:space="preserve"> </w:t>
      </w:r>
      <w:proofErr w:type="spellStart"/>
      <w:r>
        <w:t>submissão</w:t>
      </w:r>
      <w:proofErr w:type="spellEnd"/>
      <w:r>
        <w:t xml:space="preserve"> de </w:t>
      </w:r>
      <w:proofErr w:type="spellStart"/>
      <w:r>
        <w:t>análise</w:t>
      </w:r>
      <w:proofErr w:type="spellEnd"/>
      <w:r>
        <w:t xml:space="preserve"> </w:t>
      </w:r>
      <w:proofErr w:type="spellStart"/>
      <w:r>
        <w:t>jurídica</w:t>
      </w:r>
      <w:proofErr w:type="spellEnd"/>
      <w:r>
        <w:t xml:space="preserve"> da SMDHC. </w:t>
      </w:r>
      <w:proofErr w:type="spellStart"/>
      <w:r>
        <w:t>Expôs</w:t>
      </w:r>
      <w:proofErr w:type="spellEnd"/>
      <w:r>
        <w:t xml:space="preserve"> que</w:t>
      </w:r>
      <w:r>
        <w:rPr>
          <w:shd w:val="clear" w:color="auto" w:fill="FFFF00"/>
        </w:rPr>
        <w:t xml:space="preserve"> </w:t>
      </w:r>
      <w:proofErr w:type="spellStart"/>
      <w:r>
        <w:rPr>
          <w:shd w:val="clear" w:color="auto" w:fill="FFFF00"/>
        </w:rPr>
        <w:t>haverá</w:t>
      </w:r>
      <w:proofErr w:type="spellEnd"/>
      <w:r>
        <w:rPr>
          <w:shd w:val="clear" w:color="auto" w:fill="FFFF00"/>
        </w:rP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Comissão</w:t>
      </w:r>
      <w:proofErr w:type="spellEnd"/>
      <w:r>
        <w:t xml:space="preserve"> de </w:t>
      </w:r>
      <w:proofErr w:type="spellStart"/>
      <w:r>
        <w:t>Seleção</w:t>
      </w:r>
      <w:proofErr w:type="spellEnd"/>
      <w:r>
        <w:rPr>
          <w:shd w:val="clear" w:color="auto" w:fill="FFFF00"/>
        </w:rPr>
        <w:t xml:space="preserve"> a ser </w:t>
      </w:r>
      <w:proofErr w:type="spellStart"/>
      <w:r>
        <w:rPr>
          <w:shd w:val="clear" w:color="auto" w:fill="FFFF00"/>
        </w:rPr>
        <w:t>instituída</w:t>
      </w:r>
      <w:proofErr w:type="spellEnd"/>
      <w:r>
        <w:rPr>
          <w:shd w:val="clear" w:color="auto" w:fill="FFFF00"/>
        </w:rPr>
        <w:t xml:space="preserve"> a</w:t>
      </w:r>
      <w:r>
        <w:t xml:space="preserve"> </w:t>
      </w:r>
      <w:proofErr w:type="spellStart"/>
      <w:r>
        <w:rPr>
          <w:shd w:val="clear" w:color="auto" w:fill="FFFF00"/>
        </w:rPr>
        <w:t>partir</w:t>
      </w:r>
      <w:proofErr w:type="spellEnd"/>
      <w:r>
        <w:rPr>
          <w:shd w:val="clear" w:color="auto" w:fill="FFFF00"/>
        </w:rPr>
        <w:t xml:space="preserve"> </w:t>
      </w:r>
      <w:proofErr w:type="gramStart"/>
      <w:r>
        <w:rPr>
          <w:shd w:val="clear" w:color="auto" w:fill="FFFF00"/>
        </w:rPr>
        <w:t xml:space="preserve">do  </w:t>
      </w:r>
      <w:proofErr w:type="spellStart"/>
      <w:r>
        <w:rPr>
          <w:shd w:val="clear" w:color="auto" w:fill="FFFF00"/>
        </w:rPr>
        <w:t>edital</w:t>
      </w:r>
      <w:proofErr w:type="spellEnd"/>
      <w:proofErr w:type="gramEnd"/>
      <w:r>
        <w:rPr>
          <w:shd w:val="clear" w:color="auto" w:fill="FFFF00"/>
        </w:rPr>
        <w:t xml:space="preserve"> q</w:t>
      </w:r>
      <w:r>
        <w:t xml:space="preserve">ue </w:t>
      </w:r>
      <w:proofErr w:type="spellStart"/>
      <w:r>
        <w:t>realizará</w:t>
      </w:r>
      <w:proofErr w:type="spellEnd"/>
      <w:r>
        <w:t xml:space="preserve"> as </w:t>
      </w:r>
      <w:proofErr w:type="spellStart"/>
      <w:r>
        <w:t>ações</w:t>
      </w:r>
      <w:proofErr w:type="spellEnd"/>
      <w:r>
        <w:t xml:space="preserve"> de </w:t>
      </w:r>
      <w:proofErr w:type="spellStart"/>
      <w:r>
        <w:t>Habilitação</w:t>
      </w:r>
      <w:proofErr w:type="spellEnd"/>
      <w:r>
        <w:t xml:space="preserve">, que </w:t>
      </w:r>
      <w:proofErr w:type="spellStart"/>
      <w:r>
        <w:t>concerne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recepção</w:t>
      </w:r>
      <w:proofErr w:type="spellEnd"/>
      <w:r>
        <w:t xml:space="preserve"> e </w:t>
      </w:r>
      <w:proofErr w:type="spellStart"/>
      <w:r>
        <w:t>análise</w:t>
      </w:r>
      <w:proofErr w:type="spellEnd"/>
      <w:r>
        <w:t xml:space="preserve"> de que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documentos</w:t>
      </w:r>
      <w:proofErr w:type="spellEnd"/>
      <w:r>
        <w:t xml:space="preserve"> </w:t>
      </w:r>
      <w:proofErr w:type="spellStart"/>
      <w:r>
        <w:t>necessários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encaminhados</w:t>
      </w:r>
      <w:proofErr w:type="spellEnd"/>
      <w:r>
        <w:t xml:space="preserve"> </w:t>
      </w:r>
      <w:proofErr w:type="spellStart"/>
      <w:r>
        <w:t>pelas</w:t>
      </w:r>
      <w:proofErr w:type="spellEnd"/>
      <w:r>
        <w:t xml:space="preserve"> OSC, </w:t>
      </w:r>
      <w:proofErr w:type="spellStart"/>
      <w:r>
        <w:t>onde</w:t>
      </w:r>
      <w:proofErr w:type="spellEnd"/>
      <w:r>
        <w:t xml:space="preserve">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credenciadas</w:t>
      </w:r>
      <w:proofErr w:type="spellEnd"/>
      <w:r>
        <w:t xml:space="preserve"> 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credenciadas</w:t>
      </w:r>
      <w:proofErr w:type="spellEnd"/>
      <w:r>
        <w:t xml:space="preserve">. </w:t>
      </w:r>
      <w:proofErr w:type="spellStart"/>
      <w:r>
        <w:t>Explicou</w:t>
      </w:r>
      <w:proofErr w:type="spellEnd"/>
      <w:r>
        <w:t xml:space="preserve"> que a </w:t>
      </w:r>
      <w:proofErr w:type="spellStart"/>
      <w:r>
        <w:t>fase</w:t>
      </w:r>
      <w:proofErr w:type="spellEnd"/>
      <w:r>
        <w:t xml:space="preserve"> de </w:t>
      </w:r>
      <w:proofErr w:type="spellStart"/>
      <w:r>
        <w:t>Seleção</w:t>
      </w:r>
      <w:proofErr w:type="spellEnd"/>
      <w:r>
        <w:t xml:space="preserve"> se </w:t>
      </w:r>
      <w:proofErr w:type="spellStart"/>
      <w:r>
        <w:t>refere</w:t>
      </w:r>
      <w:proofErr w:type="spellEnd"/>
      <w:r>
        <w:t xml:space="preserve"> à </w:t>
      </w:r>
      <w:proofErr w:type="spellStart"/>
      <w:r>
        <w:t>análise</w:t>
      </w:r>
      <w:proofErr w:type="spellEnd"/>
      <w:r>
        <w:t xml:space="preserve"> de </w:t>
      </w:r>
      <w:proofErr w:type="spellStart"/>
      <w:r>
        <w:t>nexo</w:t>
      </w:r>
      <w:proofErr w:type="spellEnd"/>
      <w:r>
        <w:t xml:space="preserve"> entre o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apresentado</w:t>
      </w:r>
      <w:proofErr w:type="spellEnd"/>
      <w:r>
        <w:t xml:space="preserve"> e as </w:t>
      </w:r>
      <w:proofErr w:type="spellStart"/>
      <w:r>
        <w:t>diretrizes</w:t>
      </w:r>
      <w:proofErr w:type="spellEnd"/>
      <w:r>
        <w:t xml:space="preserve"> </w:t>
      </w:r>
      <w:proofErr w:type="spellStart"/>
      <w:r>
        <w:t>pré-estabelecidas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edital</w:t>
      </w:r>
      <w:proofErr w:type="spellEnd"/>
      <w:r>
        <w:t xml:space="preserve">, </w:t>
      </w:r>
      <w:proofErr w:type="spellStart"/>
      <w:r>
        <w:t>destacando</w:t>
      </w:r>
      <w:proofErr w:type="spellEnd"/>
      <w:r>
        <w:t xml:space="preserve"> que ambas as </w:t>
      </w:r>
      <w:proofErr w:type="spellStart"/>
      <w:r>
        <w:t>fases</w:t>
      </w:r>
      <w:proofErr w:type="spellEnd"/>
      <w:r>
        <w:t xml:space="preserve"> (</w:t>
      </w:r>
      <w:proofErr w:type="spellStart"/>
      <w:r>
        <w:t>Habilitação</w:t>
      </w:r>
      <w:proofErr w:type="spellEnd"/>
      <w:r>
        <w:t xml:space="preserve"> e </w:t>
      </w:r>
      <w:proofErr w:type="spellStart"/>
      <w:r>
        <w:t>Seleção</w:t>
      </w:r>
      <w:proofErr w:type="spellEnd"/>
      <w:r>
        <w:t xml:space="preserve">)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eliminatórias</w:t>
      </w:r>
      <w:proofErr w:type="spellEnd"/>
      <w:r>
        <w:t xml:space="preserve">, </w:t>
      </w:r>
      <w:proofErr w:type="spellStart"/>
      <w:r>
        <w:t>Relatou</w:t>
      </w:r>
      <w:proofErr w:type="spellEnd"/>
      <w:r>
        <w:t xml:space="preserve">, </w:t>
      </w:r>
      <w:proofErr w:type="spellStart"/>
      <w:r>
        <w:t>ainda</w:t>
      </w:r>
      <w:proofErr w:type="spellEnd"/>
      <w:r>
        <w:t xml:space="preserve">, que a </w:t>
      </w:r>
      <w:proofErr w:type="spellStart"/>
      <w:r>
        <w:t>fase</w:t>
      </w:r>
      <w:proofErr w:type="spellEnd"/>
      <w:r>
        <w:t xml:space="preserve"> de </w:t>
      </w:r>
      <w:proofErr w:type="spellStart"/>
      <w:r>
        <w:t>Classificação</w:t>
      </w:r>
      <w:proofErr w:type="spellEnd"/>
      <w:r>
        <w:t xml:space="preserve"> é o </w:t>
      </w:r>
      <w:proofErr w:type="spellStart"/>
      <w:r>
        <w:t>momento</w:t>
      </w:r>
      <w:proofErr w:type="spellEnd"/>
      <w:r>
        <w:t xml:space="preserve"> </w:t>
      </w:r>
      <w:proofErr w:type="spellStart"/>
      <w:r>
        <w:t>onde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designados</w:t>
      </w:r>
      <w:proofErr w:type="spellEnd"/>
      <w:r>
        <w:t xml:space="preserve"> </w:t>
      </w:r>
      <w:proofErr w:type="spellStart"/>
      <w:r>
        <w:t>pontos</w:t>
      </w:r>
      <w:proofErr w:type="spellEnd"/>
      <w:r>
        <w:t xml:space="preserve"> </w:t>
      </w:r>
      <w:proofErr w:type="spellStart"/>
      <w:r>
        <w:t>através</w:t>
      </w:r>
      <w:proofErr w:type="spellEnd"/>
      <w:r>
        <w:t xml:space="preserve"> da </w:t>
      </w:r>
      <w:proofErr w:type="spellStart"/>
      <w:r>
        <w:t>correlação</w:t>
      </w:r>
      <w:proofErr w:type="spellEnd"/>
      <w:r>
        <w:t xml:space="preserve"> entre o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apresentado</w:t>
      </w:r>
      <w:proofErr w:type="spellEnd"/>
      <w:r>
        <w:t xml:space="preserve"> e </w:t>
      </w:r>
      <w:proofErr w:type="spellStart"/>
      <w:r>
        <w:t>os</w:t>
      </w:r>
      <w:proofErr w:type="spellEnd"/>
      <w:r>
        <w:t xml:space="preserve"> </w:t>
      </w:r>
      <w:proofErr w:type="spellStart"/>
      <w:r>
        <w:t>eixos</w:t>
      </w:r>
      <w:proofErr w:type="spellEnd"/>
      <w:r>
        <w:t xml:space="preserve"> e </w:t>
      </w:r>
      <w:proofErr w:type="spellStart"/>
      <w:r>
        <w:t>linhas</w:t>
      </w:r>
      <w:proofErr w:type="spellEnd"/>
      <w:r>
        <w:t xml:space="preserve"> </w:t>
      </w:r>
      <w:proofErr w:type="spellStart"/>
      <w:r>
        <w:t>consideradas</w:t>
      </w:r>
      <w:proofErr w:type="spellEnd"/>
      <w:r>
        <w:t xml:space="preserve"> </w:t>
      </w:r>
      <w:proofErr w:type="spellStart"/>
      <w:r>
        <w:t>prioritárias</w:t>
      </w:r>
      <w:proofErr w:type="spellEnd"/>
      <w:r>
        <w:t xml:space="preserve">, </w:t>
      </w:r>
      <w:proofErr w:type="spellStart"/>
      <w:r>
        <w:t>onde</w:t>
      </w:r>
      <w:proofErr w:type="spellEnd"/>
      <w:r>
        <w:t xml:space="preserve"> </w:t>
      </w:r>
      <w:proofErr w:type="spellStart"/>
      <w:r>
        <w:t>haverá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soma final que </w:t>
      </w:r>
      <w:proofErr w:type="spellStart"/>
      <w:r>
        <w:t>delimitará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que </w:t>
      </w:r>
      <w:proofErr w:type="spellStart"/>
      <w:r>
        <w:t>estarão</w:t>
      </w:r>
      <w:proofErr w:type="spellEnd"/>
      <w:r>
        <w:t xml:space="preserve"> </w:t>
      </w:r>
      <w:proofErr w:type="spellStart"/>
      <w:r>
        <w:t>classificados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, </w:t>
      </w:r>
      <w:proofErr w:type="spellStart"/>
      <w:r>
        <w:t>poderão</w:t>
      </w:r>
      <w:proofErr w:type="spellEnd"/>
      <w:r>
        <w:t xml:space="preserve"> </w:t>
      </w:r>
      <w:proofErr w:type="spellStart"/>
      <w:r>
        <w:t>receber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diretos</w:t>
      </w:r>
      <w:proofErr w:type="spellEnd"/>
      <w:r>
        <w:t xml:space="preserve"> do FMID e </w:t>
      </w:r>
      <w:proofErr w:type="spellStart"/>
      <w:r>
        <w:t>os</w:t>
      </w:r>
      <w:proofErr w:type="spellEnd"/>
      <w:r>
        <w:t xml:space="preserve"> que </w:t>
      </w:r>
      <w:proofErr w:type="spellStart"/>
      <w:r>
        <w:t>receberão</w:t>
      </w:r>
      <w:proofErr w:type="spellEnd"/>
      <w:r>
        <w:t xml:space="preserve"> a Carta de </w:t>
      </w:r>
      <w:proofErr w:type="spellStart"/>
      <w:r>
        <w:t>Captação</w:t>
      </w:r>
      <w:proofErr w:type="spellEnd"/>
      <w:r>
        <w:t xml:space="preserve"> para </w:t>
      </w:r>
      <w:proofErr w:type="spellStart"/>
      <w:r>
        <w:t>buscar</w:t>
      </w:r>
      <w:proofErr w:type="spellEnd"/>
      <w:r>
        <w:t xml:space="preserve"> </w:t>
      </w:r>
      <w:proofErr w:type="spellStart"/>
      <w:r>
        <w:t>esses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meio</w:t>
      </w:r>
      <w:proofErr w:type="spellEnd"/>
      <w:r>
        <w:t xml:space="preserve"> de </w:t>
      </w:r>
      <w:proofErr w:type="spellStart"/>
      <w:r>
        <w:t>doações</w:t>
      </w:r>
      <w:proofErr w:type="spellEnd"/>
      <w:r>
        <w:t xml:space="preserve"> de </w:t>
      </w:r>
      <w:proofErr w:type="spellStart"/>
      <w:r>
        <w:t>parceiros</w:t>
      </w:r>
      <w:proofErr w:type="spellEnd"/>
      <w:r>
        <w:t xml:space="preserve">. </w:t>
      </w:r>
      <w:proofErr w:type="spellStart"/>
      <w:r>
        <w:t>Elucidou</w:t>
      </w:r>
      <w:proofErr w:type="spellEnd"/>
      <w:r>
        <w:t xml:space="preserve"> que, </w:t>
      </w:r>
      <w:proofErr w:type="spellStart"/>
      <w:r>
        <w:t>após</w:t>
      </w:r>
      <w:proofErr w:type="spellEnd"/>
      <w:r>
        <w:t xml:space="preserve">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etapas</w:t>
      </w:r>
      <w:proofErr w:type="spellEnd"/>
      <w:r>
        <w:t xml:space="preserve">, </w:t>
      </w:r>
      <w:proofErr w:type="spellStart"/>
      <w:r>
        <w:t>entra</w:t>
      </w:r>
      <w:proofErr w:type="spellEnd"/>
      <w:r>
        <w:t xml:space="preserve"> a </w:t>
      </w:r>
      <w:proofErr w:type="spellStart"/>
      <w:r>
        <w:t>fase</w:t>
      </w:r>
      <w:proofErr w:type="spellEnd"/>
      <w:r>
        <w:t xml:space="preserve"> de </w:t>
      </w:r>
      <w:proofErr w:type="spellStart"/>
      <w:r>
        <w:t>parceirização</w:t>
      </w:r>
      <w:proofErr w:type="spellEnd"/>
      <w:r>
        <w:t xml:space="preserve"> </w:t>
      </w:r>
      <w:proofErr w:type="spellStart"/>
      <w:r>
        <w:t>onde</w:t>
      </w:r>
      <w:proofErr w:type="spellEnd"/>
      <w:r>
        <w:t xml:space="preserve"> o </w:t>
      </w:r>
      <w:proofErr w:type="spellStart"/>
      <w:r>
        <w:t>Setor</w:t>
      </w:r>
      <w:proofErr w:type="spellEnd"/>
      <w:r>
        <w:t xml:space="preserve"> de </w:t>
      </w:r>
      <w:proofErr w:type="spellStart"/>
      <w:r>
        <w:t>Gestão</w:t>
      </w:r>
      <w:proofErr w:type="spellEnd"/>
      <w:r>
        <w:t xml:space="preserve"> de </w:t>
      </w:r>
      <w:proofErr w:type="spellStart"/>
      <w:r>
        <w:t>Parcerias</w:t>
      </w:r>
      <w:proofErr w:type="spellEnd"/>
      <w:r>
        <w:t xml:space="preserve"> da SMDHC </w:t>
      </w:r>
      <w:proofErr w:type="spellStart"/>
      <w:r>
        <w:t>receberá</w:t>
      </w:r>
      <w:proofErr w:type="spellEnd"/>
      <w:r>
        <w:t xml:space="preserve"> das </w:t>
      </w:r>
      <w:proofErr w:type="spellStart"/>
      <w:r>
        <w:t>instituições</w:t>
      </w:r>
      <w:proofErr w:type="spellEnd"/>
      <w:r>
        <w:t xml:space="preserve"> com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selecionados</w:t>
      </w:r>
      <w:proofErr w:type="spellEnd"/>
      <w:r>
        <w:t xml:space="preserve">, </w:t>
      </w:r>
      <w:proofErr w:type="spellStart"/>
      <w:r>
        <w:t>sejam</w:t>
      </w:r>
      <w:proofErr w:type="spellEnd"/>
      <w:r>
        <w:t xml:space="preserve"> </w:t>
      </w:r>
      <w:proofErr w:type="spellStart"/>
      <w:r>
        <w:t>eles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meio</w:t>
      </w:r>
      <w:proofErr w:type="spellEnd"/>
      <w:r>
        <w:t xml:space="preserve"> de </w:t>
      </w:r>
      <w:proofErr w:type="spellStart"/>
      <w:r>
        <w:t>recurso</w:t>
      </w:r>
      <w:proofErr w:type="spellEnd"/>
      <w:r>
        <w:t xml:space="preserve"> </w:t>
      </w:r>
      <w:proofErr w:type="spellStart"/>
      <w:r>
        <w:t>direto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captação</w:t>
      </w:r>
      <w:proofErr w:type="spellEnd"/>
      <w:r>
        <w:t xml:space="preserve">,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documentos</w:t>
      </w:r>
      <w:proofErr w:type="spellEnd"/>
      <w:r>
        <w:t xml:space="preserve"> </w:t>
      </w:r>
      <w:proofErr w:type="spellStart"/>
      <w:r>
        <w:t>necessários</w:t>
      </w:r>
      <w:proofErr w:type="spellEnd"/>
      <w:r>
        <w:t xml:space="preserve"> para </w:t>
      </w:r>
      <w:proofErr w:type="spellStart"/>
      <w:r>
        <w:t>elaboração</w:t>
      </w:r>
      <w:proofErr w:type="spellEnd"/>
      <w:r>
        <w:t xml:space="preserve"> e </w:t>
      </w:r>
      <w:proofErr w:type="spellStart"/>
      <w:r>
        <w:t>formalização</w:t>
      </w:r>
      <w:proofErr w:type="spellEnd"/>
      <w:r>
        <w:t xml:space="preserve"> da </w:t>
      </w:r>
      <w:proofErr w:type="spellStart"/>
      <w:r>
        <w:t>parceria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. </w:t>
      </w:r>
      <w:proofErr w:type="spellStart"/>
      <w:r>
        <w:t>Informou</w:t>
      </w:r>
      <w:proofErr w:type="spellEnd"/>
      <w:r>
        <w:t xml:space="preserve">, </w:t>
      </w:r>
      <w:proofErr w:type="spellStart"/>
      <w:r>
        <w:t>ainda</w:t>
      </w:r>
      <w:proofErr w:type="spellEnd"/>
      <w:r>
        <w:t xml:space="preserve">, que </w:t>
      </w:r>
      <w:proofErr w:type="spellStart"/>
      <w:r>
        <w:rPr>
          <w:shd w:val="clear" w:color="auto" w:fill="FFF2CC"/>
        </w:rPr>
        <w:t>está</w:t>
      </w:r>
      <w:proofErr w:type="spellEnd"/>
      <w:r>
        <w:rPr>
          <w:shd w:val="clear" w:color="auto" w:fill="FFF2CC"/>
        </w:rPr>
        <w:t xml:space="preserve"> para ser </w:t>
      </w:r>
      <w:proofErr w:type="spellStart"/>
      <w:r>
        <w:rPr>
          <w:shd w:val="clear" w:color="auto" w:fill="FFF2CC"/>
        </w:rPr>
        <w:t>constituída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Comissão</w:t>
      </w:r>
      <w:proofErr w:type="spellEnd"/>
      <w:r>
        <w:t xml:space="preserve"> de </w:t>
      </w:r>
      <w:proofErr w:type="spellStart"/>
      <w:r>
        <w:t>Monitoramento</w:t>
      </w:r>
      <w:proofErr w:type="spellEnd"/>
      <w:r>
        <w:t xml:space="preserve"> e </w:t>
      </w:r>
      <w:proofErr w:type="spellStart"/>
      <w:r>
        <w:t>Avaliação</w:t>
      </w:r>
      <w:proofErr w:type="spellEnd"/>
      <w:r>
        <w:t xml:space="preserve"> da SMDHC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essas</w:t>
      </w:r>
      <w:proofErr w:type="spellEnd"/>
      <w:r>
        <w:t xml:space="preserve"> </w:t>
      </w:r>
      <w:proofErr w:type="spellStart"/>
      <w:r>
        <w:t>parcerias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 </w:t>
      </w:r>
      <w:proofErr w:type="spellStart"/>
      <w:r>
        <w:t>estabelecidas</w:t>
      </w:r>
      <w:proofErr w:type="spellEnd"/>
      <w:r>
        <w:t xml:space="preserve">. </w:t>
      </w:r>
      <w:proofErr w:type="spellStart"/>
      <w:r>
        <w:t>Salientou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FMID, </w:t>
      </w:r>
      <w:proofErr w:type="spellStart"/>
      <w:r>
        <w:t>por</w:t>
      </w:r>
      <w:proofErr w:type="spellEnd"/>
      <w:r>
        <w:t xml:space="preserve"> </w:t>
      </w:r>
      <w:proofErr w:type="spellStart"/>
      <w:r>
        <w:t>tratar</w:t>
      </w:r>
      <w:proofErr w:type="spellEnd"/>
      <w:r>
        <w:t xml:space="preserve">-se de </w:t>
      </w:r>
      <w:proofErr w:type="spellStart"/>
      <w:r>
        <w:t>recurso</w:t>
      </w:r>
      <w:proofErr w:type="spellEnd"/>
      <w:r>
        <w:t xml:space="preserve"> </w:t>
      </w:r>
      <w:proofErr w:type="spellStart"/>
      <w:r>
        <w:t>público</w:t>
      </w:r>
      <w:proofErr w:type="spellEnd"/>
      <w:r>
        <w:t xml:space="preserve">, </w:t>
      </w:r>
      <w:proofErr w:type="spellStart"/>
      <w:r>
        <w:t>lança</w:t>
      </w:r>
      <w:proofErr w:type="spellEnd"/>
      <w:r>
        <w:t xml:space="preserve"> </w:t>
      </w:r>
      <w:proofErr w:type="spellStart"/>
      <w:r>
        <w:t>editais</w:t>
      </w:r>
      <w:proofErr w:type="spellEnd"/>
      <w:r>
        <w:t xml:space="preserve"> com </w:t>
      </w:r>
      <w:proofErr w:type="spellStart"/>
      <w:r>
        <w:t>foco</w:t>
      </w:r>
      <w:proofErr w:type="spellEnd"/>
      <w:r>
        <w:t xml:space="preserve"> no </w:t>
      </w:r>
      <w:proofErr w:type="spellStart"/>
      <w:r>
        <w:t>público</w:t>
      </w:r>
      <w:proofErr w:type="spellEnd"/>
      <w:r>
        <w:t xml:space="preserve"> de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vulnerabilidade</w:t>
      </w:r>
      <w:proofErr w:type="spellEnd"/>
      <w:r>
        <w:t xml:space="preserve">, </w:t>
      </w:r>
      <w:proofErr w:type="spellStart"/>
      <w:r>
        <w:t>regiões</w:t>
      </w:r>
      <w:proofErr w:type="spellEnd"/>
      <w:r>
        <w:t xml:space="preserve"> de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carência</w:t>
      </w:r>
      <w:proofErr w:type="spellEnd"/>
      <w:r>
        <w:t xml:space="preserve"> e </w:t>
      </w:r>
      <w:proofErr w:type="spellStart"/>
      <w:r>
        <w:t>fomenta</w:t>
      </w:r>
      <w:proofErr w:type="spellEnd"/>
      <w:r>
        <w:t xml:space="preserve"> </w:t>
      </w:r>
      <w:proofErr w:type="spellStart"/>
      <w:proofErr w:type="gramStart"/>
      <w:r>
        <w:t>ações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pautadas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multidisciplinares</w:t>
      </w:r>
      <w:proofErr w:type="spellEnd"/>
      <w:r>
        <w:t xml:space="preserve">. </w:t>
      </w:r>
      <w:proofErr w:type="spellStart"/>
      <w:r>
        <w:t>Exemplificou</w:t>
      </w:r>
      <w:proofErr w:type="spellEnd"/>
      <w:r>
        <w:t xml:space="preserve"> que no </w:t>
      </w:r>
      <w:proofErr w:type="spellStart"/>
      <w:r>
        <w:t>edital</w:t>
      </w:r>
      <w:proofErr w:type="spellEnd"/>
      <w:r>
        <w:t xml:space="preserve"> 2019 </w:t>
      </w:r>
      <w:proofErr w:type="spellStart"/>
      <w:r>
        <w:t>foram</w:t>
      </w:r>
      <w:proofErr w:type="spellEnd"/>
      <w:r>
        <w:t xml:space="preserve"> 64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recebidos</w:t>
      </w:r>
      <w:proofErr w:type="spellEnd"/>
      <w:r>
        <w:t xml:space="preserve">, 46 </w:t>
      </w:r>
      <w:proofErr w:type="spellStart"/>
      <w:r>
        <w:t>aptos</w:t>
      </w:r>
      <w:proofErr w:type="spellEnd"/>
      <w:r>
        <w:t xml:space="preserve">, 15 </w:t>
      </w:r>
      <w:proofErr w:type="spellStart"/>
      <w:r>
        <w:t>classificados</w:t>
      </w:r>
      <w:proofErr w:type="spellEnd"/>
      <w:r>
        <w:t xml:space="preserve"> e 31 </w:t>
      </w:r>
      <w:proofErr w:type="spellStart"/>
      <w:r>
        <w:t>aptos</w:t>
      </w:r>
      <w:proofErr w:type="spellEnd"/>
      <w:r>
        <w:t xml:space="preserve"> para </w:t>
      </w:r>
      <w:proofErr w:type="spellStart"/>
      <w:r>
        <w:t>captação</w:t>
      </w:r>
      <w:proofErr w:type="spellEnd"/>
      <w:r>
        <w:t xml:space="preserve">. </w:t>
      </w:r>
      <w:proofErr w:type="spellStart"/>
      <w:r>
        <w:t>Lembrou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prazo</w:t>
      </w:r>
      <w:proofErr w:type="spellEnd"/>
      <w:r>
        <w:t xml:space="preserve"> para </w:t>
      </w:r>
      <w:proofErr w:type="spellStart"/>
      <w:r>
        <w:t>captação</w:t>
      </w:r>
      <w:proofErr w:type="spellEnd"/>
      <w:r>
        <w:t xml:space="preserve"> de </w:t>
      </w:r>
      <w:proofErr w:type="spellStart"/>
      <w:r>
        <w:t>recursos</w:t>
      </w:r>
      <w:proofErr w:type="spellEnd"/>
      <w:r>
        <w:t xml:space="preserve"> é de 02 </w:t>
      </w:r>
      <w:proofErr w:type="spellStart"/>
      <w:r>
        <w:t>anos</w:t>
      </w:r>
      <w:proofErr w:type="spellEnd"/>
      <w:r>
        <w:t xml:space="preserve"> com o </w:t>
      </w:r>
      <w:proofErr w:type="spellStart"/>
      <w:r>
        <w:t>mínimo</w:t>
      </w:r>
      <w:proofErr w:type="spellEnd"/>
      <w:r>
        <w:t xml:space="preserve"> de 50% de </w:t>
      </w:r>
      <w:proofErr w:type="spellStart"/>
      <w:r>
        <w:t>captação</w:t>
      </w:r>
      <w:proofErr w:type="spellEnd"/>
      <w:r>
        <w:t xml:space="preserve"> para o </w:t>
      </w:r>
      <w:proofErr w:type="spellStart"/>
      <w:r>
        <w:t>mesmo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executado</w:t>
      </w:r>
      <w:proofErr w:type="spellEnd"/>
      <w:r>
        <w:t xml:space="preserve">. </w:t>
      </w:r>
      <w:proofErr w:type="spellStart"/>
      <w:r>
        <w:t>Até</w:t>
      </w:r>
      <w:proofErr w:type="spellEnd"/>
      <w:r>
        <w:t xml:space="preserve"> o </w:t>
      </w:r>
      <w:proofErr w:type="spellStart"/>
      <w:r>
        <w:t>momento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21 com </w:t>
      </w:r>
      <w:proofErr w:type="spellStart"/>
      <w:r>
        <w:t>parcerias</w:t>
      </w:r>
      <w:proofErr w:type="spellEnd"/>
      <w:r>
        <w:t xml:space="preserve"> </w:t>
      </w:r>
      <w:proofErr w:type="spellStart"/>
      <w:r>
        <w:t>assinadas</w:t>
      </w:r>
      <w:proofErr w:type="spellEnd"/>
      <w:r>
        <w:t xml:space="preserve"> 08 </w:t>
      </w:r>
      <w:proofErr w:type="spellStart"/>
      <w:r>
        <w:t>em</w:t>
      </w:r>
      <w:proofErr w:type="spellEnd"/>
      <w:r>
        <w:t xml:space="preserve"> vias de, </w:t>
      </w:r>
      <w:proofErr w:type="spellStart"/>
      <w:r>
        <w:t>considerando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editais</w:t>
      </w:r>
      <w:proofErr w:type="spellEnd"/>
      <w:r>
        <w:t xml:space="preserve"> 2019 e 2020. Para </w:t>
      </w:r>
      <w:proofErr w:type="gramStart"/>
      <w:r>
        <w:t>a</w:t>
      </w:r>
      <w:proofErr w:type="gramEnd"/>
      <w:r>
        <w:t xml:space="preserve"> </w:t>
      </w:r>
      <w:proofErr w:type="spellStart"/>
      <w:r>
        <w:t>elaboração</w:t>
      </w:r>
      <w:proofErr w:type="spellEnd"/>
      <w:r>
        <w:t xml:space="preserve"> </w:t>
      </w:r>
      <w:proofErr w:type="spellStart"/>
      <w:r>
        <w:t>deste</w:t>
      </w:r>
      <w:proofErr w:type="spellEnd"/>
      <w:r>
        <w:t xml:space="preserve"> </w:t>
      </w:r>
      <w:proofErr w:type="spellStart"/>
      <w:r>
        <w:t>terceiro</w:t>
      </w:r>
      <w:proofErr w:type="spellEnd"/>
      <w:r>
        <w:t xml:space="preserve"> </w:t>
      </w:r>
      <w:proofErr w:type="spellStart"/>
      <w:r>
        <w:t>edital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sendo</w:t>
      </w:r>
      <w:proofErr w:type="spellEnd"/>
      <w:r>
        <w:t xml:space="preserve"> </w:t>
      </w:r>
      <w:proofErr w:type="spellStart"/>
      <w:r>
        <w:t>trabalhados</w:t>
      </w:r>
      <w:proofErr w:type="spellEnd"/>
      <w:r>
        <w:t xml:space="preserve"> 05 </w:t>
      </w:r>
      <w:proofErr w:type="spellStart"/>
      <w:r>
        <w:t>eixos</w:t>
      </w:r>
      <w:proofErr w:type="spellEnd"/>
      <w:r>
        <w:t xml:space="preserve">: </w:t>
      </w:r>
      <w:proofErr w:type="spellStart"/>
      <w:r>
        <w:t>Educação</w:t>
      </w:r>
      <w:proofErr w:type="spellEnd"/>
      <w:r>
        <w:t xml:space="preserve"> (</w:t>
      </w:r>
      <w:proofErr w:type="spellStart"/>
      <w:r>
        <w:t>linhas</w:t>
      </w:r>
      <w:proofErr w:type="spellEnd"/>
      <w:r>
        <w:t xml:space="preserve"> de </w:t>
      </w:r>
      <w:proofErr w:type="spellStart"/>
      <w:r>
        <w:t>ação</w:t>
      </w:r>
      <w:proofErr w:type="spellEnd"/>
      <w:r>
        <w:t xml:space="preserve">: </w:t>
      </w:r>
      <w:proofErr w:type="spellStart"/>
      <w:r>
        <w:t>Educação</w:t>
      </w:r>
      <w:proofErr w:type="spellEnd"/>
      <w:r>
        <w:t xml:space="preserve"> Ambiental, </w:t>
      </w:r>
      <w:proofErr w:type="spellStart"/>
      <w:r>
        <w:t>Educação</w:t>
      </w:r>
      <w:proofErr w:type="spellEnd"/>
      <w:r>
        <w:t xml:space="preserve"> para o </w:t>
      </w:r>
      <w:proofErr w:type="spellStart"/>
      <w:r>
        <w:t>trabalho</w:t>
      </w:r>
      <w:proofErr w:type="spellEnd"/>
      <w:r>
        <w:t xml:space="preserve">, </w:t>
      </w:r>
      <w:proofErr w:type="spellStart"/>
      <w:r>
        <w:t>Inclusão</w:t>
      </w:r>
      <w:proofErr w:type="spellEnd"/>
      <w:r>
        <w:t xml:space="preserve"> 60+, </w:t>
      </w:r>
      <w:proofErr w:type="spellStart"/>
      <w:r>
        <w:t>Educação</w:t>
      </w:r>
      <w:proofErr w:type="spellEnd"/>
      <w:r>
        <w:t xml:space="preserve"> </w:t>
      </w:r>
      <w:proofErr w:type="spellStart"/>
      <w:r>
        <w:t>Financeira</w:t>
      </w:r>
      <w:proofErr w:type="spellEnd"/>
      <w:r>
        <w:t xml:space="preserve"> e </w:t>
      </w:r>
      <w:proofErr w:type="spellStart"/>
      <w:r>
        <w:t>Aprendizagem</w:t>
      </w:r>
      <w:proofErr w:type="spellEnd"/>
      <w:r>
        <w:t xml:space="preserve"> </w:t>
      </w:r>
      <w:proofErr w:type="spellStart"/>
      <w:r>
        <w:t>contínua</w:t>
      </w:r>
      <w:proofErr w:type="spellEnd"/>
      <w:r>
        <w:t xml:space="preserve">); </w:t>
      </w:r>
      <w:proofErr w:type="spellStart"/>
      <w:r>
        <w:t>Moradia</w:t>
      </w:r>
      <w:proofErr w:type="spellEnd"/>
      <w:r>
        <w:t xml:space="preserve"> (</w:t>
      </w:r>
      <w:proofErr w:type="spellStart"/>
      <w:r>
        <w:t>linha</w:t>
      </w:r>
      <w:proofErr w:type="spellEnd"/>
      <w:r>
        <w:t xml:space="preserve"> de </w:t>
      </w:r>
      <w:proofErr w:type="spellStart"/>
      <w:r>
        <w:t>ação</w:t>
      </w:r>
      <w:proofErr w:type="spellEnd"/>
      <w:r>
        <w:t xml:space="preserve">: Alternativa de </w:t>
      </w:r>
      <w:proofErr w:type="spellStart"/>
      <w:r>
        <w:t>Moradia</w:t>
      </w:r>
      <w:proofErr w:type="spellEnd"/>
      <w:r>
        <w:t xml:space="preserve">); </w:t>
      </w:r>
      <w:proofErr w:type="spellStart"/>
      <w:r>
        <w:t>Proteção</w:t>
      </w:r>
      <w:proofErr w:type="spellEnd"/>
      <w:r>
        <w:t xml:space="preserve"> e </w:t>
      </w:r>
      <w:proofErr w:type="spellStart"/>
      <w:r>
        <w:t>Garantia</w:t>
      </w:r>
      <w:proofErr w:type="spellEnd"/>
      <w:r>
        <w:t xml:space="preserve"> de </w:t>
      </w:r>
      <w:proofErr w:type="spellStart"/>
      <w:r>
        <w:t>Direitos</w:t>
      </w:r>
      <w:proofErr w:type="spellEnd"/>
      <w:r>
        <w:t xml:space="preserve"> (</w:t>
      </w:r>
      <w:proofErr w:type="spellStart"/>
      <w:r>
        <w:t>linhas</w:t>
      </w:r>
      <w:proofErr w:type="spellEnd"/>
      <w:r>
        <w:t xml:space="preserve"> de </w:t>
      </w:r>
      <w:proofErr w:type="spellStart"/>
      <w:r>
        <w:t>ação</w:t>
      </w:r>
      <w:proofErr w:type="spellEnd"/>
      <w:r>
        <w:t xml:space="preserve">: </w:t>
      </w:r>
      <w:proofErr w:type="spellStart"/>
      <w:r>
        <w:t>Inclusão</w:t>
      </w:r>
      <w:proofErr w:type="spellEnd"/>
      <w:r>
        <w:t xml:space="preserve"> e </w:t>
      </w:r>
      <w:proofErr w:type="spellStart"/>
      <w:r>
        <w:t>Valorização</w:t>
      </w:r>
      <w:proofErr w:type="spellEnd"/>
      <w:r>
        <w:t xml:space="preserve"> e </w:t>
      </w:r>
      <w:proofErr w:type="spellStart"/>
      <w:r>
        <w:t>Acesso</w:t>
      </w:r>
      <w:proofErr w:type="spellEnd"/>
      <w:r>
        <w:t xml:space="preserve"> a </w:t>
      </w:r>
      <w:proofErr w:type="spellStart"/>
      <w:r>
        <w:t>Direitos</w:t>
      </w:r>
      <w:proofErr w:type="spellEnd"/>
      <w:r>
        <w:t xml:space="preserve">); </w:t>
      </w:r>
      <w:proofErr w:type="spellStart"/>
      <w:r>
        <w:t>Participação</w:t>
      </w:r>
      <w:proofErr w:type="spellEnd"/>
      <w:r>
        <w:t xml:space="preserve"> (</w:t>
      </w:r>
      <w:proofErr w:type="spellStart"/>
      <w:r>
        <w:t>linhas</w:t>
      </w:r>
      <w:proofErr w:type="spellEnd"/>
      <w:r>
        <w:t xml:space="preserve"> de </w:t>
      </w:r>
      <w:proofErr w:type="spellStart"/>
      <w:r>
        <w:t>ação</w:t>
      </w:r>
      <w:proofErr w:type="spellEnd"/>
      <w:r>
        <w:t xml:space="preserve">: </w:t>
      </w:r>
    </w:p>
    <w:p w:rsidR="00492D90" w:rsidRDefault="00000000">
      <w:pPr>
        <w:spacing w:after="31"/>
        <w:ind w:left="-2" w:right="40"/>
      </w:pPr>
      <w:proofErr w:type="spellStart"/>
      <w:r>
        <w:t>Participação</w:t>
      </w:r>
      <w:proofErr w:type="spellEnd"/>
      <w:r>
        <w:t xml:space="preserve"> Social e </w:t>
      </w:r>
      <w:proofErr w:type="spellStart"/>
      <w:r>
        <w:t>Cidadania</w:t>
      </w:r>
      <w:proofErr w:type="spellEnd"/>
      <w:r>
        <w:t xml:space="preserve"> e </w:t>
      </w:r>
      <w:proofErr w:type="spellStart"/>
      <w:r>
        <w:t>Cultura</w:t>
      </w:r>
      <w:proofErr w:type="spellEnd"/>
      <w:r>
        <w:t xml:space="preserve">) e </w:t>
      </w:r>
      <w:proofErr w:type="spellStart"/>
      <w:r>
        <w:t>Saúde</w:t>
      </w:r>
      <w:proofErr w:type="spellEnd"/>
      <w:r>
        <w:t xml:space="preserve"> (</w:t>
      </w:r>
      <w:proofErr w:type="spellStart"/>
      <w:r>
        <w:t>linhas</w:t>
      </w:r>
      <w:proofErr w:type="spellEnd"/>
      <w:r>
        <w:t xml:space="preserve"> de </w:t>
      </w:r>
      <w:proofErr w:type="spellStart"/>
      <w:r>
        <w:t>ação</w:t>
      </w:r>
      <w:proofErr w:type="spellEnd"/>
      <w:r>
        <w:t xml:space="preserve">: </w:t>
      </w:r>
      <w:proofErr w:type="spellStart"/>
      <w:r>
        <w:t>Atenção</w:t>
      </w:r>
      <w:proofErr w:type="spellEnd"/>
      <w:r>
        <w:t xml:space="preserve">, </w:t>
      </w:r>
      <w:proofErr w:type="spellStart"/>
      <w:r>
        <w:t>Cuidado</w:t>
      </w:r>
      <w:proofErr w:type="spellEnd"/>
      <w:r>
        <w:t xml:space="preserve"> e </w:t>
      </w:r>
      <w:proofErr w:type="spellStart"/>
      <w:r>
        <w:t>Bem</w:t>
      </w:r>
      <w:proofErr w:type="spellEnd"/>
      <w:r>
        <w:t xml:space="preserve"> </w:t>
      </w:r>
    </w:p>
    <w:p w:rsidR="00492D90" w:rsidRDefault="00000000">
      <w:pPr>
        <w:spacing w:after="1"/>
        <w:ind w:left="-2" w:right="40"/>
      </w:pPr>
      <w:proofErr w:type="spellStart"/>
      <w:r>
        <w:t>Estar</w:t>
      </w:r>
      <w:proofErr w:type="spellEnd"/>
      <w:r>
        <w:t xml:space="preserve">, </w:t>
      </w:r>
      <w:proofErr w:type="spellStart"/>
      <w:r>
        <w:t>Atenção</w:t>
      </w:r>
      <w:proofErr w:type="spellEnd"/>
      <w:r>
        <w:t xml:space="preserve"> e Auto-</w:t>
      </w:r>
      <w:proofErr w:type="spellStart"/>
      <w:r>
        <w:t>cuidado</w:t>
      </w:r>
      <w:proofErr w:type="spellEnd"/>
      <w:r>
        <w:t xml:space="preserve">, </w:t>
      </w:r>
      <w:proofErr w:type="spellStart"/>
      <w:r>
        <w:t>Prevenção</w:t>
      </w:r>
      <w:proofErr w:type="spellEnd"/>
      <w:r>
        <w:t xml:space="preserve"> e </w:t>
      </w:r>
      <w:proofErr w:type="spellStart"/>
      <w:r>
        <w:t>Tratamento</w:t>
      </w:r>
      <w:proofErr w:type="spellEnd"/>
      <w:r>
        <w:t xml:space="preserve"> de </w:t>
      </w:r>
      <w:proofErr w:type="spellStart"/>
      <w:r>
        <w:t>Doenças</w:t>
      </w:r>
      <w:proofErr w:type="spellEnd"/>
      <w:r>
        <w:t xml:space="preserve">, </w:t>
      </w:r>
      <w:proofErr w:type="spellStart"/>
      <w:r>
        <w:t>Alimentação</w:t>
      </w:r>
      <w:proofErr w:type="spellEnd"/>
      <w:r>
        <w:t xml:space="preserve"> </w:t>
      </w:r>
      <w:proofErr w:type="spellStart"/>
      <w:r>
        <w:t>Saudável</w:t>
      </w:r>
      <w:proofErr w:type="spellEnd"/>
      <w:r>
        <w:t xml:space="preserve"> e </w:t>
      </w:r>
      <w:proofErr w:type="spellStart"/>
      <w:r>
        <w:t>Segurança</w:t>
      </w:r>
      <w:proofErr w:type="spellEnd"/>
      <w:r>
        <w:t xml:space="preserve"> </w:t>
      </w:r>
      <w:proofErr w:type="spellStart"/>
      <w:r>
        <w:t>Alimentar</w:t>
      </w:r>
      <w:proofErr w:type="spellEnd"/>
      <w:r>
        <w:t xml:space="preserve">). </w:t>
      </w:r>
      <w:proofErr w:type="spellStart"/>
      <w:r>
        <w:t>Ressaltou</w:t>
      </w:r>
      <w:proofErr w:type="spellEnd"/>
      <w:r>
        <w:t xml:space="preserve"> que a </w:t>
      </w:r>
      <w:proofErr w:type="spellStart"/>
      <w:r>
        <w:t>previsão</w:t>
      </w:r>
      <w:proofErr w:type="spellEnd"/>
      <w:r>
        <w:t xml:space="preserve"> é de que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publicado</w:t>
      </w:r>
      <w:proofErr w:type="spellEnd"/>
      <w:r>
        <w:t xml:space="preserve"> </w:t>
      </w:r>
      <w:proofErr w:type="spellStart"/>
      <w:r>
        <w:t>próximo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final do </w:t>
      </w:r>
      <w:proofErr w:type="spellStart"/>
      <w:r>
        <w:t>mês</w:t>
      </w:r>
      <w:proofErr w:type="spellEnd"/>
      <w:r>
        <w:t xml:space="preserve"> de </w:t>
      </w:r>
      <w:proofErr w:type="spellStart"/>
      <w:r>
        <w:t>outubro</w:t>
      </w:r>
      <w:proofErr w:type="spellEnd"/>
      <w:r>
        <w:t xml:space="preserve">. Por </w:t>
      </w:r>
      <w:proofErr w:type="spellStart"/>
      <w:r>
        <w:t>fim</w:t>
      </w:r>
      <w:proofErr w:type="spellEnd"/>
      <w:r>
        <w:t xml:space="preserve">, </w:t>
      </w:r>
      <w:proofErr w:type="spellStart"/>
      <w:r>
        <w:t>compartilhou</w:t>
      </w:r>
      <w:proofErr w:type="spellEnd"/>
      <w:r>
        <w:t xml:space="preserve"> </w:t>
      </w:r>
      <w:proofErr w:type="spellStart"/>
      <w:r>
        <w:t>fotos</w:t>
      </w:r>
      <w:proofErr w:type="spellEnd"/>
      <w:r>
        <w:t xml:space="preserve"> de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 </w:t>
      </w:r>
      <w:proofErr w:type="spellStart"/>
      <w:r>
        <w:t>implementados</w:t>
      </w:r>
      <w:proofErr w:type="spellEnd"/>
      <w:r>
        <w:t xml:space="preserve"> via </w:t>
      </w:r>
      <w:proofErr w:type="spellStart"/>
      <w:r>
        <w:t>recursos</w:t>
      </w:r>
      <w:proofErr w:type="spellEnd"/>
      <w:r>
        <w:t xml:space="preserve"> do FMID, </w:t>
      </w:r>
      <w:proofErr w:type="spellStart"/>
      <w:r>
        <w:lastRenderedPageBreak/>
        <w:t>orientando</w:t>
      </w:r>
      <w:proofErr w:type="spellEnd"/>
      <w:r>
        <w:t xml:space="preserve"> que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informações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disponíveis</w:t>
      </w:r>
      <w:proofErr w:type="spellEnd"/>
      <w:r>
        <w:t xml:space="preserve"> no site da SMDHC. </w:t>
      </w:r>
      <w:proofErr w:type="spellStart"/>
      <w:r>
        <w:t>Finalizou</w:t>
      </w:r>
      <w:proofErr w:type="spellEnd"/>
      <w:r>
        <w:t xml:space="preserve"> a </w:t>
      </w:r>
      <w:proofErr w:type="spellStart"/>
      <w:r>
        <w:t>apresentação</w:t>
      </w:r>
      <w:proofErr w:type="spellEnd"/>
      <w:r>
        <w:t xml:space="preserve"> </w:t>
      </w:r>
      <w:proofErr w:type="spellStart"/>
      <w:r>
        <w:t>ficando</w:t>
      </w:r>
      <w:proofErr w:type="spellEnd"/>
      <w:r>
        <w:t xml:space="preserve"> à </w:t>
      </w:r>
      <w:proofErr w:type="spellStart"/>
      <w:r>
        <w:t>disposição</w:t>
      </w:r>
      <w:proofErr w:type="spellEnd"/>
      <w:r>
        <w:t xml:space="preserve">, </w:t>
      </w:r>
      <w:proofErr w:type="spellStart"/>
      <w:r>
        <w:t>assim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demais</w:t>
      </w:r>
      <w:proofErr w:type="spellEnd"/>
      <w:r>
        <w:t xml:space="preserve"> </w:t>
      </w:r>
      <w:proofErr w:type="spellStart"/>
      <w:r>
        <w:t>representantes</w:t>
      </w:r>
      <w:proofErr w:type="spellEnd"/>
      <w:r>
        <w:t xml:space="preserve"> do COAT, para auxiliar </w:t>
      </w:r>
      <w:proofErr w:type="spellStart"/>
      <w:r>
        <w:t>nas</w:t>
      </w:r>
      <w:proofErr w:type="spellEnd"/>
      <w:r>
        <w:t xml:space="preserve"> </w:t>
      </w:r>
      <w:proofErr w:type="spellStart"/>
      <w:r>
        <w:t>respostas</w:t>
      </w:r>
      <w:proofErr w:type="spellEnd"/>
      <w:r>
        <w:t xml:space="preserve"> das </w:t>
      </w:r>
      <w:proofErr w:type="spellStart"/>
      <w:r>
        <w:t>dúvidas</w:t>
      </w:r>
      <w:proofErr w:type="spellEnd"/>
      <w:r>
        <w:t xml:space="preserve"> que </w:t>
      </w:r>
      <w:proofErr w:type="spellStart"/>
      <w:r>
        <w:t>surgirem</w:t>
      </w:r>
      <w:proofErr w:type="spellEnd"/>
      <w:r>
        <w:t xml:space="preserve">,           </w:t>
      </w:r>
    </w:p>
    <w:p w:rsidR="00492D90" w:rsidRDefault="00000000">
      <w:pPr>
        <w:spacing w:after="202" w:line="254" w:lineRule="auto"/>
        <w:ind w:left="3" w:right="0" w:firstLine="0"/>
        <w:jc w:val="left"/>
      </w:pPr>
      <w:r>
        <w:t xml:space="preserve"> </w:t>
      </w:r>
      <w:r>
        <w:tab/>
        <w:t xml:space="preserve"> </w:t>
      </w:r>
    </w:p>
    <w:p w:rsidR="00492D90" w:rsidRDefault="00000000">
      <w:pPr>
        <w:ind w:left="-2" w:right="40"/>
      </w:pPr>
      <w:r>
        <w:rPr>
          <w:b/>
        </w:rPr>
        <w:t>Marcela Amorim (</w:t>
      </w:r>
      <w:proofErr w:type="spellStart"/>
      <w:r>
        <w:rPr>
          <w:b/>
        </w:rPr>
        <w:t>Fundação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Observatório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Livro</w:t>
      </w:r>
      <w:proofErr w:type="spellEnd"/>
      <w:r>
        <w:rPr>
          <w:b/>
        </w:rPr>
        <w:t xml:space="preserve"> e da </w:t>
      </w:r>
      <w:proofErr w:type="spellStart"/>
      <w:r>
        <w:rPr>
          <w:b/>
        </w:rPr>
        <w:t>Leitura</w:t>
      </w:r>
      <w:proofErr w:type="spellEnd"/>
      <w:r>
        <w:rPr>
          <w:b/>
        </w:rPr>
        <w:t>):</w:t>
      </w:r>
      <w:r>
        <w:t xml:space="preserve"> </w:t>
      </w:r>
      <w:proofErr w:type="spellStart"/>
      <w:r>
        <w:t>Perguntou</w:t>
      </w:r>
      <w:proofErr w:type="spellEnd"/>
      <w:r>
        <w:t xml:space="preserve"> </w:t>
      </w:r>
      <w:proofErr w:type="spellStart"/>
      <w:r>
        <w:t>quais</w:t>
      </w:r>
      <w:proofErr w:type="spellEnd"/>
      <w:r>
        <w:t xml:space="preserve"> as </w:t>
      </w:r>
      <w:proofErr w:type="spellStart"/>
      <w:r>
        <w:t>instituições</w:t>
      </w:r>
      <w:proofErr w:type="spellEnd"/>
      <w:r>
        <w:t xml:space="preserve"> que </w:t>
      </w:r>
      <w:proofErr w:type="spellStart"/>
      <w:r>
        <w:t>poderão</w:t>
      </w:r>
      <w:proofErr w:type="spellEnd"/>
      <w:r>
        <w:t xml:space="preserve"> se </w:t>
      </w:r>
      <w:proofErr w:type="spellStart"/>
      <w:r>
        <w:t>habilitar</w:t>
      </w:r>
      <w:proofErr w:type="spellEnd"/>
      <w:r>
        <w:t xml:space="preserve">? </w:t>
      </w:r>
      <w:proofErr w:type="spellStart"/>
      <w:r>
        <w:t>Observou</w:t>
      </w:r>
      <w:proofErr w:type="spellEnd"/>
      <w:r>
        <w:t xml:space="preserve"> que </w:t>
      </w:r>
      <w:proofErr w:type="gramStart"/>
      <w:r>
        <w:t>a</w:t>
      </w:r>
      <w:proofErr w:type="gramEnd"/>
      <w:r>
        <w:t xml:space="preserve"> </w:t>
      </w:r>
      <w:proofErr w:type="spellStart"/>
      <w:r>
        <w:t>organização</w:t>
      </w:r>
      <w:proofErr w:type="spellEnd"/>
      <w:r>
        <w:t xml:space="preserve"> que </w:t>
      </w:r>
      <w:proofErr w:type="spellStart"/>
      <w:r>
        <w:t>representa</w:t>
      </w:r>
      <w:proofErr w:type="spellEnd"/>
      <w:r>
        <w:t xml:space="preserve"> atua no </w:t>
      </w:r>
      <w:proofErr w:type="spellStart"/>
      <w:r>
        <w:t>município</w:t>
      </w:r>
      <w:proofErr w:type="spellEnd"/>
      <w:r>
        <w:t xml:space="preserve"> de São Paulo, mas </w:t>
      </w:r>
      <w:proofErr w:type="spellStart"/>
      <w:r>
        <w:t>possui</w:t>
      </w:r>
      <w:proofErr w:type="spellEnd"/>
      <w:r>
        <w:t xml:space="preserve"> </w:t>
      </w:r>
      <w:proofErr w:type="spellStart"/>
      <w:r>
        <w:t>sede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outro </w:t>
      </w:r>
      <w:proofErr w:type="spellStart"/>
      <w:r>
        <w:t>estado</w:t>
      </w:r>
      <w:proofErr w:type="spellEnd"/>
      <w:r>
        <w:t xml:space="preserve">. </w:t>
      </w:r>
      <w:proofErr w:type="spellStart"/>
      <w:r>
        <w:t>Além</w:t>
      </w:r>
      <w:proofErr w:type="spellEnd"/>
      <w:r>
        <w:t xml:space="preserve"> </w:t>
      </w:r>
      <w:proofErr w:type="spellStart"/>
      <w:r>
        <w:t>disso</w:t>
      </w:r>
      <w:proofErr w:type="spellEnd"/>
      <w:r>
        <w:t xml:space="preserve">, </w:t>
      </w:r>
      <w:proofErr w:type="spellStart"/>
      <w:r>
        <w:t>solicitou</w:t>
      </w:r>
      <w:proofErr w:type="spellEnd"/>
      <w:r>
        <w:t xml:space="preserve"> </w:t>
      </w:r>
      <w:proofErr w:type="spellStart"/>
      <w:r>
        <w:t>quais</w:t>
      </w:r>
      <w:proofErr w:type="spellEnd"/>
      <w:r>
        <w:t xml:space="preserve"> </w:t>
      </w:r>
      <w:proofErr w:type="spellStart"/>
      <w:r>
        <w:t>seriam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critérios</w:t>
      </w:r>
      <w:proofErr w:type="spellEnd"/>
      <w:r>
        <w:t xml:space="preserve"> para </w:t>
      </w:r>
      <w:proofErr w:type="spellStart"/>
      <w:r>
        <w:t>participação</w:t>
      </w:r>
      <w:proofErr w:type="spellEnd"/>
      <w:r>
        <w:t xml:space="preserve"> no </w:t>
      </w:r>
      <w:proofErr w:type="spellStart"/>
      <w:r>
        <w:t>edital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Renato Souza </w:t>
      </w:r>
      <w:proofErr w:type="gramStart"/>
      <w:r>
        <w:rPr>
          <w:b/>
        </w:rPr>
        <w:t>Cintra:</w:t>
      </w:r>
      <w:r>
        <w:t>:</w:t>
      </w:r>
      <w:proofErr w:type="gramEnd"/>
      <w:r>
        <w:t xml:space="preserve"> </w:t>
      </w:r>
      <w:proofErr w:type="spellStart"/>
      <w:r>
        <w:t>Explicou</w:t>
      </w:r>
      <w:proofErr w:type="spellEnd"/>
      <w:r>
        <w:t xml:space="preserve"> que a </w:t>
      </w:r>
      <w:proofErr w:type="spellStart"/>
      <w:r>
        <w:t>instituição</w:t>
      </w:r>
      <w:proofErr w:type="spellEnd"/>
      <w:r>
        <w:t xml:space="preserve"> </w:t>
      </w:r>
      <w:proofErr w:type="spellStart"/>
      <w:r>
        <w:t>precisa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de </w:t>
      </w:r>
      <w:proofErr w:type="spellStart"/>
      <w:r>
        <w:t>acordo</w:t>
      </w:r>
      <w:proofErr w:type="spellEnd"/>
      <w:r>
        <w:t xml:space="preserve"> com a Lei Federal n° 13.019/2014 - MROSC e </w:t>
      </w:r>
      <w:proofErr w:type="spellStart"/>
      <w:r>
        <w:t>dentro</w:t>
      </w:r>
      <w:proofErr w:type="spellEnd"/>
      <w:r>
        <w:t xml:space="preserve"> </w:t>
      </w:r>
      <w:proofErr w:type="spellStart"/>
      <w:r>
        <w:t>disso</w:t>
      </w:r>
      <w:proofErr w:type="spellEnd"/>
      <w:r>
        <w:t xml:space="preserve">,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haverá</w:t>
      </w:r>
      <w:proofErr w:type="spellEnd"/>
      <w:r>
        <w:t xml:space="preserve"> </w:t>
      </w:r>
      <w:proofErr w:type="spellStart"/>
      <w:r>
        <w:t>maiores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, </w:t>
      </w:r>
      <w:proofErr w:type="spellStart"/>
      <w:r>
        <w:t>Desde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realizado</w:t>
      </w:r>
      <w:proofErr w:type="spellEnd"/>
      <w:r>
        <w:t xml:space="preserve"> no </w:t>
      </w:r>
      <w:proofErr w:type="spellStart"/>
      <w:r>
        <w:t>município</w:t>
      </w:r>
      <w:proofErr w:type="spellEnd"/>
      <w:r>
        <w:t xml:space="preserve"> de São Paulo. </w:t>
      </w:r>
      <w:proofErr w:type="spellStart"/>
      <w:r>
        <w:t>Lembrou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a </w:t>
      </w:r>
      <w:proofErr w:type="spellStart"/>
      <w:r>
        <w:t>necessidade</w:t>
      </w:r>
      <w:proofErr w:type="spellEnd"/>
      <w:r>
        <w:t xml:space="preserve"> de </w:t>
      </w:r>
      <w:proofErr w:type="spellStart"/>
      <w:r>
        <w:t>realização</w:t>
      </w:r>
      <w:proofErr w:type="spellEnd"/>
      <w:r>
        <w:t xml:space="preserve"> de </w:t>
      </w:r>
      <w:proofErr w:type="spellStart"/>
      <w:r>
        <w:t>inscrição</w:t>
      </w:r>
      <w:proofErr w:type="spellEnd"/>
      <w:r>
        <w:t xml:space="preserve"> no CMI/SP. </w:t>
      </w:r>
    </w:p>
    <w:p w:rsidR="00492D90" w:rsidRDefault="00000000">
      <w:pPr>
        <w:ind w:left="-2" w:right="40"/>
      </w:pPr>
      <w:proofErr w:type="spellStart"/>
      <w:r>
        <w:rPr>
          <w:b/>
        </w:rPr>
        <w:t>Zilah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Daijo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Solicitou</w:t>
      </w:r>
      <w:proofErr w:type="spellEnd"/>
      <w:r>
        <w:t xml:space="preserve"> </w:t>
      </w:r>
      <w:proofErr w:type="spellStart"/>
      <w:r>
        <w:t>esclarecimento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qual é o </w:t>
      </w:r>
      <w:proofErr w:type="spellStart"/>
      <w:r>
        <w:t>critério</w:t>
      </w:r>
      <w:proofErr w:type="spellEnd"/>
      <w:r>
        <w:t xml:space="preserve"> que </w:t>
      </w:r>
      <w:proofErr w:type="spellStart"/>
      <w:r>
        <w:t>estabelece</w:t>
      </w:r>
      <w:proofErr w:type="spellEnd"/>
      <w:r>
        <w:t xml:space="preserve"> o </w:t>
      </w:r>
      <w:proofErr w:type="spellStart"/>
      <w:r>
        <w:t>financiamento</w:t>
      </w:r>
      <w:proofErr w:type="spellEnd"/>
      <w:r>
        <w:t xml:space="preserve"> </w:t>
      </w:r>
      <w:proofErr w:type="spellStart"/>
      <w:r>
        <w:t>direto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recebimento</w:t>
      </w:r>
      <w:proofErr w:type="spellEnd"/>
      <w:r>
        <w:t xml:space="preserve"> de carta para </w:t>
      </w:r>
      <w:proofErr w:type="spellStart"/>
      <w:r>
        <w:t>captação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Renato Souza </w:t>
      </w:r>
      <w:proofErr w:type="gramStart"/>
      <w:r>
        <w:rPr>
          <w:b/>
        </w:rPr>
        <w:t>Cintra:</w:t>
      </w:r>
      <w:r>
        <w:t>:</w:t>
      </w:r>
      <w:proofErr w:type="gramEnd"/>
      <w:r>
        <w:t xml:space="preserve"> </w:t>
      </w:r>
      <w:proofErr w:type="spellStart"/>
      <w:r>
        <w:t>Observou</w:t>
      </w:r>
      <w:proofErr w:type="spellEnd"/>
      <w:r>
        <w:t xml:space="preserve"> que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três</w:t>
      </w:r>
      <w:proofErr w:type="spellEnd"/>
      <w:r>
        <w:t xml:space="preserve"> </w:t>
      </w:r>
      <w:proofErr w:type="spellStart"/>
      <w:r>
        <w:t>variáveis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 de </w:t>
      </w:r>
      <w:proofErr w:type="spellStart"/>
      <w:r>
        <w:t>classificação</w:t>
      </w:r>
      <w:proofErr w:type="spellEnd"/>
      <w:r>
        <w:t xml:space="preserve">: Caso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se </w:t>
      </w:r>
      <w:proofErr w:type="spellStart"/>
      <w:r>
        <w:t>estabeleçam</w:t>
      </w:r>
      <w:proofErr w:type="spellEnd"/>
      <w:r>
        <w:t xml:space="preserve"> com um valor </w:t>
      </w:r>
      <w:proofErr w:type="spellStart"/>
      <w:r>
        <w:t>até</w:t>
      </w:r>
      <w:proofErr w:type="spellEnd"/>
      <w:r>
        <w:t xml:space="preserve"> R$300.00,00 </w:t>
      </w:r>
      <w:proofErr w:type="spellStart"/>
      <w:r>
        <w:t>eles</w:t>
      </w:r>
      <w:proofErr w:type="spellEnd"/>
      <w:r>
        <w:t xml:space="preserve"> </w:t>
      </w:r>
      <w:proofErr w:type="spellStart"/>
      <w:r>
        <w:t>ganham</w:t>
      </w:r>
      <w:proofErr w:type="spellEnd"/>
      <w:r>
        <w:t xml:space="preserve"> 05 </w:t>
      </w:r>
      <w:proofErr w:type="spellStart"/>
      <w:r>
        <w:t>pontos</w:t>
      </w:r>
      <w:proofErr w:type="spellEnd"/>
      <w:r>
        <w:t xml:space="preserve">, a </w:t>
      </w:r>
      <w:proofErr w:type="spellStart"/>
      <w:r>
        <w:t>pontuação</w:t>
      </w:r>
      <w:proofErr w:type="spellEnd"/>
      <w:r>
        <w:t xml:space="preserve"> </w:t>
      </w:r>
      <w:proofErr w:type="spellStart"/>
      <w:r>
        <w:t>máxima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critério</w:t>
      </w:r>
      <w:proofErr w:type="spellEnd"/>
      <w:r>
        <w:t xml:space="preserve">. Caso a </w:t>
      </w:r>
      <w:proofErr w:type="spellStart"/>
      <w:r>
        <w:t>instituição</w:t>
      </w:r>
      <w:proofErr w:type="spellEnd"/>
      <w:r>
        <w:t xml:space="preserve"> realize </w:t>
      </w:r>
      <w:proofErr w:type="spellStart"/>
      <w:r>
        <w:t>esses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distritos</w:t>
      </w:r>
      <w:proofErr w:type="spellEnd"/>
      <w:r>
        <w:t xml:space="preserve"> com </w:t>
      </w:r>
      <w:proofErr w:type="spellStart"/>
      <w:r>
        <w:t>uma</w:t>
      </w:r>
      <w:proofErr w:type="spellEnd"/>
      <w:r>
        <w:t xml:space="preserve"> </w:t>
      </w:r>
      <w:proofErr w:type="spellStart"/>
      <w:r>
        <w:t>população</w:t>
      </w:r>
      <w:proofErr w:type="spellEnd"/>
      <w:r>
        <w:t xml:space="preserve"> </w:t>
      </w:r>
      <w:proofErr w:type="spellStart"/>
      <w:r>
        <w:t>idosa</w:t>
      </w:r>
      <w:proofErr w:type="spellEnd"/>
      <w:r>
        <w:t xml:space="preserve"> de </w:t>
      </w:r>
      <w:proofErr w:type="spellStart"/>
      <w:r>
        <w:t>média</w:t>
      </w:r>
      <w:proofErr w:type="spellEnd"/>
      <w:r>
        <w:t xml:space="preserve">,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muito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vulnerabilidade</w:t>
      </w:r>
      <w:proofErr w:type="spellEnd"/>
      <w:r>
        <w:t xml:space="preserve"> social, </w:t>
      </w:r>
      <w:proofErr w:type="spellStart"/>
      <w:r>
        <w:t>distritos</w:t>
      </w:r>
      <w:proofErr w:type="spellEnd"/>
      <w:r>
        <w:t xml:space="preserve"> </w:t>
      </w:r>
      <w:proofErr w:type="spellStart"/>
      <w:r>
        <w:t>estes</w:t>
      </w:r>
      <w:proofErr w:type="spellEnd"/>
      <w:r>
        <w:t xml:space="preserve"> que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listados</w:t>
      </w:r>
      <w:proofErr w:type="spellEnd"/>
      <w:r>
        <w:t xml:space="preserve"> no </w:t>
      </w:r>
      <w:proofErr w:type="spellStart"/>
      <w:r>
        <w:t>próprio</w:t>
      </w:r>
      <w:proofErr w:type="spellEnd"/>
      <w:r>
        <w:t xml:space="preserve"> </w:t>
      </w:r>
      <w:proofErr w:type="spellStart"/>
      <w:r>
        <w:t>edital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números</w:t>
      </w:r>
      <w:proofErr w:type="spellEnd"/>
      <w:r>
        <w:t xml:space="preserve"> de </w:t>
      </w:r>
      <w:proofErr w:type="spellStart"/>
      <w:r>
        <w:t>população</w:t>
      </w:r>
      <w:proofErr w:type="spellEnd"/>
      <w:r>
        <w:t xml:space="preserve"> </w:t>
      </w:r>
      <w:proofErr w:type="spellStart"/>
      <w:r>
        <w:t>idosa</w:t>
      </w:r>
      <w:proofErr w:type="spellEnd"/>
      <w:r>
        <w:t xml:space="preserve">,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ganharão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05 </w:t>
      </w:r>
      <w:proofErr w:type="spellStart"/>
      <w:r>
        <w:t>pontos</w:t>
      </w:r>
      <w:proofErr w:type="spellEnd"/>
      <w:r>
        <w:t xml:space="preserve">. E o </w:t>
      </w:r>
      <w:proofErr w:type="spellStart"/>
      <w:r>
        <w:t>último</w:t>
      </w:r>
      <w:proofErr w:type="spellEnd"/>
      <w:r>
        <w:t xml:space="preserve"> </w:t>
      </w:r>
      <w:proofErr w:type="spellStart"/>
      <w:r>
        <w:t>critério</w:t>
      </w:r>
      <w:proofErr w:type="spellEnd"/>
      <w:r>
        <w:t xml:space="preserve">, </w:t>
      </w:r>
      <w:proofErr w:type="spellStart"/>
      <w:r>
        <w:t>serão</w:t>
      </w:r>
      <w:proofErr w:type="spellEnd"/>
      <w:r>
        <w:t xml:space="preserve"> as </w:t>
      </w:r>
      <w:proofErr w:type="spellStart"/>
      <w:r>
        <w:t>linhas</w:t>
      </w:r>
      <w:proofErr w:type="spellEnd"/>
      <w:r>
        <w:t xml:space="preserve"> de </w:t>
      </w:r>
      <w:proofErr w:type="spellStart"/>
      <w:r>
        <w:t>ação</w:t>
      </w:r>
      <w:proofErr w:type="spellEnd"/>
      <w:r>
        <w:t xml:space="preserve"> </w:t>
      </w:r>
      <w:proofErr w:type="spellStart"/>
      <w:r>
        <w:t>consideradas</w:t>
      </w:r>
      <w:proofErr w:type="spellEnd"/>
      <w:r>
        <w:t xml:space="preserve"> </w:t>
      </w:r>
      <w:proofErr w:type="spellStart"/>
      <w:r>
        <w:t>prioritárias</w:t>
      </w:r>
      <w:proofErr w:type="spellEnd"/>
      <w:r>
        <w:t xml:space="preserve">. Caso a </w:t>
      </w:r>
      <w:proofErr w:type="spellStart"/>
      <w:r>
        <w:t>instituição</w:t>
      </w:r>
      <w:proofErr w:type="spellEnd"/>
      <w:r>
        <w:t xml:space="preserve"> </w:t>
      </w:r>
      <w:proofErr w:type="spellStart"/>
      <w:r>
        <w:t>encaminhe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linha</w:t>
      </w:r>
      <w:proofErr w:type="spellEnd"/>
      <w:r>
        <w:t xml:space="preserve"> de </w:t>
      </w:r>
      <w:proofErr w:type="spellStart"/>
      <w:r>
        <w:t>ação</w:t>
      </w:r>
      <w:proofErr w:type="spellEnd"/>
      <w:r>
        <w:t xml:space="preserve"> </w:t>
      </w:r>
      <w:proofErr w:type="spellStart"/>
      <w:r>
        <w:t>considerada</w:t>
      </w:r>
      <w:proofErr w:type="spellEnd"/>
      <w:r>
        <w:t xml:space="preserve"> </w:t>
      </w:r>
      <w:proofErr w:type="spellStart"/>
      <w:r>
        <w:t>prioritária</w:t>
      </w:r>
      <w:proofErr w:type="spellEnd"/>
      <w:r>
        <w:t xml:space="preserve">,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ganhará</w:t>
      </w:r>
      <w:proofErr w:type="spellEnd"/>
      <w:r>
        <w:t xml:space="preserve"> </w:t>
      </w:r>
      <w:proofErr w:type="spellStart"/>
      <w:r>
        <w:t>pontuação</w:t>
      </w:r>
      <w:proofErr w:type="spellEnd"/>
      <w:r>
        <w:t xml:space="preserve"> </w:t>
      </w:r>
      <w:proofErr w:type="spellStart"/>
      <w:r>
        <w:t>máxima</w:t>
      </w:r>
      <w:proofErr w:type="spellEnd"/>
      <w:r>
        <w:t xml:space="preserve">. </w:t>
      </w:r>
      <w:proofErr w:type="spellStart"/>
      <w:r>
        <w:t>Linhas</w:t>
      </w:r>
      <w:proofErr w:type="spellEnd"/>
      <w:r>
        <w:t xml:space="preserve"> </w:t>
      </w:r>
      <w:proofErr w:type="spellStart"/>
      <w:r>
        <w:t>estas</w:t>
      </w:r>
      <w:proofErr w:type="spellEnd"/>
      <w:r>
        <w:t xml:space="preserve"> que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vinculadas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</w:t>
      </w:r>
      <w:proofErr w:type="spellStart"/>
      <w:r>
        <w:t>eixos</w:t>
      </w:r>
      <w:proofErr w:type="spellEnd"/>
      <w:r>
        <w:t xml:space="preserve"> </w:t>
      </w:r>
      <w:proofErr w:type="spellStart"/>
      <w:r>
        <w:t>prioritários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estabelecidos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edital</w:t>
      </w:r>
      <w:proofErr w:type="spellEnd"/>
      <w:r>
        <w:t xml:space="preserve">. E </w:t>
      </w:r>
      <w:proofErr w:type="spellStart"/>
      <w:r>
        <w:t>ao</w:t>
      </w:r>
      <w:proofErr w:type="spellEnd"/>
      <w:r>
        <w:t xml:space="preserve"> final, </w:t>
      </w:r>
      <w:proofErr w:type="spellStart"/>
      <w:r>
        <w:t>quem</w:t>
      </w:r>
      <w:proofErr w:type="spellEnd"/>
      <w:r>
        <w:t xml:space="preserve"> </w:t>
      </w:r>
      <w:proofErr w:type="spellStart"/>
      <w:r>
        <w:t>tiver</w:t>
      </w:r>
      <w:proofErr w:type="spellEnd"/>
      <w:r>
        <w:t xml:space="preserve"> a </w:t>
      </w:r>
      <w:proofErr w:type="spellStart"/>
      <w:r>
        <w:t>maior</w:t>
      </w:r>
      <w:proofErr w:type="spellEnd"/>
      <w:r>
        <w:t xml:space="preserve"> soma das </w:t>
      </w:r>
      <w:proofErr w:type="spellStart"/>
      <w:r>
        <w:t>três</w:t>
      </w:r>
      <w:proofErr w:type="spellEnd"/>
      <w:r>
        <w:t xml:space="preserve"> </w:t>
      </w:r>
      <w:proofErr w:type="spellStart"/>
      <w:r>
        <w:t>variáveis</w:t>
      </w:r>
      <w:proofErr w:type="spellEnd"/>
      <w:r>
        <w:t xml:space="preserve">, </w:t>
      </w:r>
      <w:proofErr w:type="spellStart"/>
      <w:r>
        <w:t>considerando</w:t>
      </w:r>
      <w:proofErr w:type="spellEnd"/>
      <w:r>
        <w:t xml:space="preserve"> a </w:t>
      </w:r>
      <w:proofErr w:type="spellStart"/>
      <w:r>
        <w:t>pontuação</w:t>
      </w:r>
      <w:proofErr w:type="spellEnd"/>
      <w:r>
        <w:t xml:space="preserve"> </w:t>
      </w:r>
      <w:proofErr w:type="spellStart"/>
      <w:r>
        <w:t>máxima</w:t>
      </w:r>
      <w:proofErr w:type="spellEnd"/>
      <w:r>
        <w:t xml:space="preserve"> de 15 </w:t>
      </w:r>
      <w:proofErr w:type="spellStart"/>
      <w:r>
        <w:t>pontos</w:t>
      </w:r>
      <w:proofErr w:type="spellEnd"/>
      <w:r>
        <w:t xml:space="preserve">, </w:t>
      </w:r>
      <w:proofErr w:type="spellStart"/>
      <w:r>
        <w:t>terão</w:t>
      </w:r>
      <w:proofErr w:type="spellEnd"/>
      <w:r>
        <w:t xml:space="preserve"> o </w:t>
      </w:r>
      <w:proofErr w:type="spellStart"/>
      <w:r>
        <w:t>direito</w:t>
      </w:r>
      <w:proofErr w:type="spellEnd"/>
      <w:r>
        <w:t xml:space="preserve"> de </w:t>
      </w:r>
      <w:proofErr w:type="spellStart"/>
      <w:r>
        <w:t>obter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diretamente</w:t>
      </w:r>
      <w:proofErr w:type="spellEnd"/>
      <w:r>
        <w:t xml:space="preserve"> do FMID. Desta forma, </w:t>
      </w:r>
      <w:proofErr w:type="spellStart"/>
      <w:r>
        <w:t>aqueles</w:t>
      </w:r>
      <w:proofErr w:type="spellEnd"/>
      <w:r>
        <w:t xml:space="preserve"> que </w:t>
      </w:r>
      <w:proofErr w:type="spellStart"/>
      <w:r>
        <w:t>forem</w:t>
      </w:r>
      <w:proofErr w:type="spellEnd"/>
      <w:r>
        <w:t xml:space="preserve"> </w:t>
      </w:r>
      <w:proofErr w:type="spellStart"/>
      <w:r>
        <w:t>classificados</w:t>
      </w:r>
      <w:proofErr w:type="spellEnd"/>
      <w:r>
        <w:t xml:space="preserve">, </w:t>
      </w:r>
      <w:proofErr w:type="spellStart"/>
      <w:proofErr w:type="gramStart"/>
      <w:r>
        <w:t>porém</w:t>
      </w:r>
      <w:proofErr w:type="spellEnd"/>
      <w:r>
        <w:t>,,</w:t>
      </w:r>
      <w:proofErr w:type="spellStart"/>
      <w:proofErr w:type="gramEnd"/>
      <w:r>
        <w:t>não</w:t>
      </w:r>
      <w:proofErr w:type="spellEnd"/>
      <w:r>
        <w:t xml:space="preserve"> </w:t>
      </w:r>
      <w:proofErr w:type="spellStart"/>
      <w:r>
        <w:t>obtiverem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aproximação</w:t>
      </w:r>
      <w:proofErr w:type="spellEnd"/>
      <w:r>
        <w:t xml:space="preserve"> </w:t>
      </w:r>
      <w:proofErr w:type="spellStart"/>
      <w:r>
        <w:t>desta</w:t>
      </w:r>
      <w:proofErr w:type="spellEnd"/>
      <w:r>
        <w:t xml:space="preserve"> </w:t>
      </w:r>
      <w:proofErr w:type="spellStart"/>
      <w:r>
        <w:t>pontuação</w:t>
      </w:r>
      <w:proofErr w:type="spellEnd"/>
      <w:r>
        <w:t xml:space="preserve"> </w:t>
      </w:r>
      <w:proofErr w:type="spellStart"/>
      <w:r>
        <w:t>máxima</w:t>
      </w:r>
      <w:proofErr w:type="spellEnd"/>
      <w:r>
        <w:t xml:space="preserve">, </w:t>
      </w:r>
      <w:proofErr w:type="spellStart"/>
      <w:r>
        <w:t>receberão</w:t>
      </w:r>
      <w:proofErr w:type="spellEnd"/>
      <w:r>
        <w:t xml:space="preserve"> cartas de </w:t>
      </w:r>
      <w:proofErr w:type="spellStart"/>
      <w:r>
        <w:t>captação</w:t>
      </w:r>
      <w:proofErr w:type="spellEnd"/>
      <w:r>
        <w:t xml:space="preserve"> e </w:t>
      </w:r>
      <w:proofErr w:type="spellStart"/>
      <w:r>
        <w:t>terão</w:t>
      </w:r>
      <w:proofErr w:type="spellEnd"/>
      <w:r>
        <w:t xml:space="preserve"> um </w:t>
      </w:r>
      <w:proofErr w:type="spellStart"/>
      <w:r>
        <w:t>prazo</w:t>
      </w:r>
      <w:proofErr w:type="spellEnd"/>
      <w:r>
        <w:t xml:space="preserve"> de </w:t>
      </w:r>
      <w:proofErr w:type="spellStart"/>
      <w:r>
        <w:t>até</w:t>
      </w:r>
      <w:proofErr w:type="spellEnd"/>
      <w:r>
        <w:t xml:space="preserve"> 02 </w:t>
      </w:r>
      <w:proofErr w:type="spellStart"/>
      <w:r>
        <w:t>anos</w:t>
      </w:r>
      <w:proofErr w:type="spellEnd"/>
      <w:r>
        <w:t xml:space="preserve"> para </w:t>
      </w:r>
      <w:proofErr w:type="spellStart"/>
      <w:r>
        <w:t>isso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>Socorro Alves</w:t>
      </w:r>
      <w:r>
        <w:t xml:space="preserve">: </w:t>
      </w:r>
      <w:proofErr w:type="spellStart"/>
      <w:r>
        <w:t>Manifestou</w:t>
      </w:r>
      <w:proofErr w:type="spellEnd"/>
      <w:r>
        <w:t xml:space="preserve">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cumprimentos</w:t>
      </w:r>
      <w:proofErr w:type="spellEnd"/>
      <w:r>
        <w:t xml:space="preserve"> e </w:t>
      </w:r>
      <w:proofErr w:type="spellStart"/>
      <w:r>
        <w:t>solicitou</w:t>
      </w:r>
      <w:proofErr w:type="spellEnd"/>
      <w:r>
        <w:t xml:space="preserve"> que fosse </w:t>
      </w:r>
      <w:proofErr w:type="spellStart"/>
      <w:r>
        <w:t>realizado</w:t>
      </w:r>
      <w:proofErr w:type="spellEnd"/>
      <w:r>
        <w:t xml:space="preserve"> o </w:t>
      </w:r>
      <w:proofErr w:type="spellStart"/>
      <w:r>
        <w:t>envio</w:t>
      </w:r>
      <w:proofErr w:type="spellEnd"/>
      <w:r>
        <w:t xml:space="preserve"> </w:t>
      </w:r>
      <w:proofErr w:type="spellStart"/>
      <w:r>
        <w:t>desses</w:t>
      </w:r>
      <w:proofErr w:type="spellEnd"/>
      <w:r>
        <w:t xml:space="preserve"> dados </w:t>
      </w:r>
      <w:proofErr w:type="spellStart"/>
      <w:r>
        <w:t>ao</w:t>
      </w:r>
      <w:proofErr w:type="spellEnd"/>
      <w:r>
        <w:t xml:space="preserve"> </w:t>
      </w:r>
      <w:proofErr w:type="spellStart"/>
      <w:r>
        <w:t>colegiado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Renato Souza </w:t>
      </w:r>
      <w:proofErr w:type="gramStart"/>
      <w:r>
        <w:rPr>
          <w:b/>
        </w:rPr>
        <w:t>Cintra:</w:t>
      </w:r>
      <w:r>
        <w:t>:</w:t>
      </w:r>
      <w:proofErr w:type="gramEnd"/>
      <w:r>
        <w:t xml:space="preserve"> </w:t>
      </w:r>
      <w:proofErr w:type="spellStart"/>
      <w:r>
        <w:t>informou</w:t>
      </w:r>
      <w:proofErr w:type="spellEnd"/>
      <w:r>
        <w:t xml:space="preserve"> que </w:t>
      </w:r>
      <w:proofErr w:type="spellStart"/>
      <w:r>
        <w:t>os</w:t>
      </w:r>
      <w:proofErr w:type="spellEnd"/>
      <w:r>
        <w:t xml:space="preserve"> dados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compartilhados</w:t>
      </w:r>
      <w:proofErr w:type="spellEnd"/>
      <w:r>
        <w:t xml:space="preserve">. </w:t>
      </w:r>
    </w:p>
    <w:p w:rsidR="00492D90" w:rsidRDefault="00000000">
      <w:pPr>
        <w:ind w:left="-2" w:right="40"/>
      </w:pPr>
      <w:proofErr w:type="spellStart"/>
      <w:r>
        <w:rPr>
          <w:b/>
        </w:rPr>
        <w:t>Ariovaldo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Guello</w:t>
      </w:r>
      <w:proofErr w:type="spellEnd"/>
      <w:r>
        <w:t xml:space="preserve">: </w:t>
      </w:r>
      <w:proofErr w:type="spellStart"/>
      <w:r>
        <w:t>Observou</w:t>
      </w:r>
      <w:proofErr w:type="spellEnd"/>
      <w:r>
        <w:t xml:space="preserve"> que, </w:t>
      </w:r>
      <w:proofErr w:type="spellStart"/>
      <w:r>
        <w:t>em</w:t>
      </w:r>
      <w:proofErr w:type="spellEnd"/>
      <w:r>
        <w:t xml:space="preserve"> consulta no site </w:t>
      </w:r>
      <w:proofErr w:type="gramStart"/>
      <w:r>
        <w:t>do</w:t>
      </w:r>
      <w:proofErr w:type="gramEnd"/>
      <w:r>
        <w:t xml:space="preserve"> CEI,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disponíveis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íntegra</w:t>
      </w:r>
      <w:proofErr w:type="spellEnd"/>
      <w:r>
        <w:t xml:space="preserve"> que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aprovados</w:t>
      </w:r>
      <w:proofErr w:type="spellEnd"/>
      <w:r>
        <w:t xml:space="preserve">, de </w:t>
      </w:r>
      <w:proofErr w:type="spellStart"/>
      <w:r>
        <w:t>tal</w:t>
      </w:r>
      <w:proofErr w:type="spellEnd"/>
      <w:r>
        <w:t xml:space="preserve"> </w:t>
      </w:r>
      <w:proofErr w:type="spellStart"/>
      <w:r>
        <w:t>maneira</w:t>
      </w:r>
      <w:proofErr w:type="spellEnd"/>
      <w:r>
        <w:t xml:space="preserve"> que </w:t>
      </w:r>
      <w:proofErr w:type="spellStart"/>
      <w:r>
        <w:t>isso</w:t>
      </w:r>
      <w:proofErr w:type="spellEnd"/>
      <w:r>
        <w:t xml:space="preserve"> auxilia </w:t>
      </w:r>
      <w:proofErr w:type="spellStart"/>
      <w:r>
        <w:t>muito</w:t>
      </w:r>
      <w:proofErr w:type="spellEnd"/>
      <w:r>
        <w:t xml:space="preserve"> </w:t>
      </w:r>
      <w:proofErr w:type="spellStart"/>
      <w:r>
        <w:t>quem</w:t>
      </w:r>
      <w:proofErr w:type="spellEnd"/>
      <w:r>
        <w:t xml:space="preserve"> </w:t>
      </w:r>
      <w:proofErr w:type="spellStart"/>
      <w:r>
        <w:t>quer</w:t>
      </w:r>
      <w:proofErr w:type="spellEnd"/>
      <w:r>
        <w:t xml:space="preserve"> </w:t>
      </w:r>
      <w:proofErr w:type="spellStart"/>
      <w:r>
        <w:t>elaborar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 similar 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dispõe</w:t>
      </w:r>
      <w:proofErr w:type="spellEnd"/>
      <w:r>
        <w:t xml:space="preserve"> de </w:t>
      </w:r>
      <w:proofErr w:type="spellStart"/>
      <w:r>
        <w:t>dinheiro</w:t>
      </w:r>
      <w:proofErr w:type="spellEnd"/>
      <w:r>
        <w:t xml:space="preserve"> para a </w:t>
      </w:r>
      <w:proofErr w:type="spellStart"/>
      <w:r>
        <w:t>contratação</w:t>
      </w:r>
      <w:proofErr w:type="spellEnd"/>
      <w:r>
        <w:t xml:space="preserve"> de um </w:t>
      </w:r>
      <w:proofErr w:type="spellStart"/>
      <w:r>
        <w:t>especialista</w:t>
      </w:r>
      <w:proofErr w:type="spellEnd"/>
      <w:r>
        <w:t xml:space="preserve"> para </w:t>
      </w:r>
      <w:proofErr w:type="spellStart"/>
      <w:r>
        <w:t>isso</w:t>
      </w:r>
      <w:proofErr w:type="spellEnd"/>
      <w:r>
        <w:t xml:space="preserve">. </w:t>
      </w:r>
      <w:proofErr w:type="spellStart"/>
      <w:r>
        <w:t>Seria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maneira</w:t>
      </w:r>
      <w:proofErr w:type="spellEnd"/>
      <w:r>
        <w:t xml:space="preserve"> de </w:t>
      </w:r>
      <w:proofErr w:type="spellStart"/>
      <w:r>
        <w:t>simplificar</w:t>
      </w:r>
      <w:proofErr w:type="spellEnd"/>
      <w:r>
        <w:t xml:space="preserve">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captação</w:t>
      </w:r>
      <w:proofErr w:type="spellEnd"/>
      <w:r>
        <w:t xml:space="preserve"> via FMID. </w:t>
      </w:r>
      <w:proofErr w:type="spellStart"/>
      <w:r>
        <w:t>Perguntou</w:t>
      </w:r>
      <w:proofErr w:type="spellEnd"/>
      <w:r>
        <w:t xml:space="preserve"> se </w:t>
      </w:r>
      <w:proofErr w:type="spellStart"/>
      <w:r>
        <w:t>esses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disponibilizados</w:t>
      </w:r>
      <w:proofErr w:type="spellEnd"/>
      <w:r>
        <w:t xml:space="preserve">, </w:t>
      </w:r>
      <w:proofErr w:type="spellStart"/>
      <w:r>
        <w:t>considerando</w:t>
      </w:r>
      <w:proofErr w:type="spellEnd"/>
      <w:r>
        <w:t xml:space="preserve"> que </w:t>
      </w:r>
      <w:proofErr w:type="spellStart"/>
      <w:r>
        <w:t>hoje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ofertados</w:t>
      </w:r>
      <w:proofErr w:type="spellEnd"/>
      <w:r>
        <w:t xml:space="preserve"> para consulta </w:t>
      </w:r>
      <w:proofErr w:type="spellStart"/>
      <w:r>
        <w:t>apenas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dos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classificados</w:t>
      </w:r>
      <w:proofErr w:type="spellEnd"/>
      <w:r>
        <w:t xml:space="preserve">, um </w:t>
      </w:r>
      <w:proofErr w:type="spellStart"/>
      <w:r>
        <w:t>pouco</w:t>
      </w:r>
      <w:proofErr w:type="spellEnd"/>
      <w:r>
        <w:t xml:space="preserve"> da </w:t>
      </w:r>
      <w:proofErr w:type="spellStart"/>
      <w:r>
        <w:t>característica</w:t>
      </w:r>
      <w:proofErr w:type="spellEnd"/>
      <w:r>
        <w:t xml:space="preserve"> e o valor. Uma </w:t>
      </w:r>
      <w:proofErr w:type="spellStart"/>
      <w:r>
        <w:t>segunda</w:t>
      </w:r>
      <w:proofErr w:type="spellEnd"/>
      <w:r>
        <w:t xml:space="preserve"> </w:t>
      </w:r>
      <w:proofErr w:type="spellStart"/>
      <w:r>
        <w:t>solicitação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que se </w:t>
      </w:r>
      <w:proofErr w:type="spellStart"/>
      <w:r>
        <w:t>explicasse</w:t>
      </w:r>
      <w:proofErr w:type="spellEnd"/>
      <w:r>
        <w:t xml:space="preserve"> o </w:t>
      </w:r>
      <w:proofErr w:type="spellStart"/>
      <w:r>
        <w:t>recurso</w:t>
      </w:r>
      <w:proofErr w:type="spellEnd"/>
      <w:r>
        <w:t xml:space="preserve"> que </w:t>
      </w:r>
      <w:proofErr w:type="spellStart"/>
      <w:r>
        <w:t>vem</w:t>
      </w:r>
      <w:proofErr w:type="spellEnd"/>
      <w:r>
        <w:t xml:space="preserve"> de forma </w:t>
      </w:r>
      <w:proofErr w:type="spellStart"/>
      <w:r>
        <w:t>dirigida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aquela</w:t>
      </w:r>
      <w:proofErr w:type="spellEnd"/>
      <w:r>
        <w:t xml:space="preserve"> </w:t>
      </w:r>
      <w:proofErr w:type="spellStart"/>
      <w:r>
        <w:t>proveniente</w:t>
      </w:r>
      <w:proofErr w:type="spellEnd"/>
      <w:r>
        <w:t xml:space="preserve">,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exemplo</w:t>
      </w:r>
      <w:proofErr w:type="spellEnd"/>
      <w:r>
        <w:t xml:space="preserve">, de um </w:t>
      </w:r>
      <w:proofErr w:type="spellStart"/>
      <w:r>
        <w:t>grande</w:t>
      </w:r>
      <w:proofErr w:type="spellEnd"/>
      <w:r>
        <w:t xml:space="preserve"> banco que </w:t>
      </w:r>
      <w:proofErr w:type="spellStart"/>
      <w:r>
        <w:t>abre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licitação</w:t>
      </w:r>
      <w:proofErr w:type="spellEnd"/>
      <w:r>
        <w:t xml:space="preserve"> </w:t>
      </w:r>
      <w:proofErr w:type="spellStart"/>
      <w:r>
        <w:t>parecida</w:t>
      </w:r>
      <w:proofErr w:type="spellEnd"/>
      <w:r>
        <w:t xml:space="preserve"> com o que </w:t>
      </w:r>
      <w:proofErr w:type="spellStart"/>
      <w:r>
        <w:t>o</w:t>
      </w:r>
      <w:proofErr w:type="spellEnd"/>
      <w:r>
        <w:t xml:space="preserve"> FMID </w:t>
      </w:r>
      <w:proofErr w:type="spellStart"/>
      <w:r>
        <w:t>faz</w:t>
      </w:r>
      <w:proofErr w:type="spellEnd"/>
      <w:r>
        <w:t xml:space="preserve">, a </w:t>
      </w:r>
      <w:proofErr w:type="spellStart"/>
      <w:r>
        <w:t>pessoa</w:t>
      </w:r>
      <w:proofErr w:type="spellEnd"/>
      <w:r>
        <w:t xml:space="preserve"> se </w:t>
      </w:r>
      <w:proofErr w:type="spellStart"/>
      <w:r>
        <w:t>inscreve</w:t>
      </w:r>
      <w:proofErr w:type="spellEnd"/>
      <w:r>
        <w:t xml:space="preserve"> e, se for </w:t>
      </w:r>
      <w:proofErr w:type="spellStart"/>
      <w:r>
        <w:t>aprovado</w:t>
      </w:r>
      <w:proofErr w:type="spellEnd"/>
      <w:r>
        <w:t xml:space="preserve">, </w:t>
      </w:r>
      <w:proofErr w:type="spellStart"/>
      <w:r>
        <w:t>eles</w:t>
      </w:r>
      <w:proofErr w:type="spellEnd"/>
      <w:r>
        <w:t xml:space="preserve"> </w:t>
      </w:r>
      <w:proofErr w:type="spellStart"/>
      <w:r>
        <w:t>farão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contribuição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fundo</w:t>
      </w:r>
      <w:proofErr w:type="spellEnd"/>
      <w:r>
        <w:t xml:space="preserve">, </w:t>
      </w:r>
      <w:proofErr w:type="spellStart"/>
      <w:r>
        <w:t>já</w:t>
      </w:r>
      <w:proofErr w:type="spellEnd"/>
      <w:r>
        <w:t xml:space="preserve"> </w:t>
      </w:r>
      <w:proofErr w:type="spellStart"/>
      <w:r>
        <w:t>dirigida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Renato Souza </w:t>
      </w:r>
      <w:proofErr w:type="gramStart"/>
      <w:r>
        <w:rPr>
          <w:b/>
        </w:rPr>
        <w:t>Cintra:</w:t>
      </w:r>
      <w:r>
        <w:t>:</w:t>
      </w:r>
      <w:proofErr w:type="gramEnd"/>
      <w:r>
        <w:t xml:space="preserve"> </w:t>
      </w:r>
      <w:proofErr w:type="spellStart"/>
      <w:r>
        <w:t>elucidou</w:t>
      </w:r>
      <w:proofErr w:type="spellEnd"/>
      <w:r>
        <w:t xml:space="preserve"> que, de </w:t>
      </w:r>
      <w:proofErr w:type="spellStart"/>
      <w:r>
        <w:t>fato</w:t>
      </w:r>
      <w:proofErr w:type="spellEnd"/>
      <w:r>
        <w:t xml:space="preserve">, a SMDHC </w:t>
      </w:r>
      <w:proofErr w:type="spellStart"/>
      <w:r>
        <w:t>dispõe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planilha</w:t>
      </w:r>
      <w:proofErr w:type="spellEnd"/>
      <w:r>
        <w:t xml:space="preserve">, </w:t>
      </w:r>
      <w:proofErr w:type="spellStart"/>
      <w:r>
        <w:t>observando</w:t>
      </w:r>
      <w:proofErr w:type="spellEnd"/>
      <w:r>
        <w:t xml:space="preserve"> ser </w:t>
      </w:r>
      <w:proofErr w:type="spellStart"/>
      <w:r>
        <w:t>mais</w:t>
      </w:r>
      <w:proofErr w:type="spellEnd"/>
      <w:r>
        <w:t xml:space="preserve"> do que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, que inclusive </w:t>
      </w:r>
      <w:proofErr w:type="spellStart"/>
      <w:r>
        <w:t>dispõe</w:t>
      </w:r>
      <w:proofErr w:type="spellEnd"/>
      <w:r>
        <w:t xml:space="preserve"> do </w:t>
      </w:r>
      <w:proofErr w:type="spellStart"/>
      <w:r>
        <w:t>número</w:t>
      </w:r>
      <w:proofErr w:type="spellEnd"/>
      <w:r>
        <w:t xml:space="preserve"> do </w:t>
      </w:r>
      <w:proofErr w:type="spellStart"/>
      <w:r>
        <w:t>processo</w:t>
      </w:r>
      <w:proofErr w:type="spellEnd"/>
      <w:r>
        <w:t xml:space="preserve"> </w:t>
      </w:r>
      <w:proofErr w:type="spellStart"/>
      <w:r>
        <w:t>administrativo</w:t>
      </w:r>
      <w:proofErr w:type="spellEnd"/>
      <w:r>
        <w:t xml:space="preserve"> SEI, a data, a </w:t>
      </w:r>
      <w:proofErr w:type="spellStart"/>
      <w:r>
        <w:t>organização</w:t>
      </w:r>
      <w:proofErr w:type="spellEnd"/>
      <w:r>
        <w:t xml:space="preserve">, um breve </w:t>
      </w:r>
      <w:proofErr w:type="spellStart"/>
      <w:r>
        <w:t>descritivo</w:t>
      </w:r>
      <w:proofErr w:type="spellEnd"/>
      <w:r>
        <w:t xml:space="preserve"> e o valor. Neste </w:t>
      </w:r>
      <w:proofErr w:type="spellStart"/>
      <w:r>
        <w:t>caso</w:t>
      </w:r>
      <w:proofErr w:type="spellEnd"/>
      <w:r>
        <w:t xml:space="preserve"> </w:t>
      </w:r>
      <w:proofErr w:type="spellStart"/>
      <w:r>
        <w:t>tudo</w:t>
      </w:r>
      <w:proofErr w:type="spellEnd"/>
      <w:r>
        <w:t xml:space="preserve">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pode</w:t>
      </w:r>
      <w:proofErr w:type="spellEnd"/>
      <w:r>
        <w:t xml:space="preserve"> ser </w:t>
      </w:r>
      <w:proofErr w:type="spellStart"/>
      <w:r>
        <w:t>reavaliado</w:t>
      </w:r>
      <w:proofErr w:type="spellEnd"/>
      <w:r>
        <w:t xml:space="preserve">, mas,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momento</w:t>
      </w:r>
      <w:proofErr w:type="spellEnd"/>
      <w:r>
        <w:t xml:space="preserve"> </w:t>
      </w:r>
      <w:proofErr w:type="spellStart"/>
      <w:r>
        <w:t>considerou</w:t>
      </w:r>
      <w:proofErr w:type="spellEnd"/>
      <w:r>
        <w:t xml:space="preserve"> </w:t>
      </w:r>
      <w:proofErr w:type="spellStart"/>
      <w:r>
        <w:t>suficiente</w:t>
      </w:r>
      <w:proofErr w:type="spellEnd"/>
      <w:r>
        <w:t xml:space="preserve"> as </w:t>
      </w:r>
      <w:proofErr w:type="spellStart"/>
      <w:r>
        <w:t>informações</w:t>
      </w:r>
      <w:proofErr w:type="spellEnd"/>
      <w:r>
        <w:t xml:space="preserve"> </w:t>
      </w:r>
      <w:proofErr w:type="spellStart"/>
      <w:r>
        <w:t>disponíveis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forma de </w:t>
      </w:r>
      <w:proofErr w:type="spellStart"/>
      <w:r>
        <w:t>controle</w:t>
      </w:r>
      <w:proofErr w:type="spellEnd"/>
      <w:r>
        <w:t xml:space="preserve"> social. Mas, </w:t>
      </w:r>
      <w:proofErr w:type="spellStart"/>
      <w:r>
        <w:t>ressaltou</w:t>
      </w:r>
      <w:proofErr w:type="spellEnd"/>
      <w:r>
        <w:t xml:space="preserve"> que </w:t>
      </w:r>
      <w:proofErr w:type="spellStart"/>
      <w:r>
        <w:t>tudo</w:t>
      </w:r>
      <w:proofErr w:type="spellEnd"/>
      <w:r>
        <w:t xml:space="preserve"> </w:t>
      </w:r>
      <w:proofErr w:type="spellStart"/>
      <w:r>
        <w:t>pode</w:t>
      </w:r>
      <w:proofErr w:type="spellEnd"/>
      <w:r>
        <w:t xml:space="preserve"> ser </w:t>
      </w:r>
      <w:proofErr w:type="spellStart"/>
      <w:r>
        <w:t>reavaliado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COAT. </w:t>
      </w:r>
      <w:proofErr w:type="spellStart"/>
      <w:r>
        <w:t>Sobre</w:t>
      </w:r>
      <w:proofErr w:type="spellEnd"/>
      <w:r>
        <w:t xml:space="preserve"> o </w:t>
      </w:r>
      <w:proofErr w:type="spellStart"/>
      <w:r>
        <w:t>segundo</w:t>
      </w:r>
      <w:proofErr w:type="spellEnd"/>
      <w:r>
        <w:t xml:space="preserve"> </w:t>
      </w:r>
      <w:proofErr w:type="spellStart"/>
      <w:r>
        <w:t>apontamento</w:t>
      </w:r>
      <w:proofErr w:type="spellEnd"/>
      <w:r>
        <w:t xml:space="preserve">, de </w:t>
      </w:r>
      <w:proofErr w:type="spellStart"/>
      <w:r>
        <w:t>fato</w:t>
      </w:r>
      <w:proofErr w:type="spellEnd"/>
      <w:r>
        <w:t xml:space="preserve">, a </w:t>
      </w:r>
      <w:proofErr w:type="spellStart"/>
      <w:r>
        <w:t>doação</w:t>
      </w:r>
      <w:proofErr w:type="spellEnd"/>
      <w:r>
        <w:t xml:space="preserve"> </w:t>
      </w:r>
      <w:proofErr w:type="spellStart"/>
      <w:r>
        <w:t>poderá</w:t>
      </w:r>
      <w:proofErr w:type="spellEnd"/>
      <w:r>
        <w:t xml:space="preserve"> ser </w:t>
      </w:r>
      <w:proofErr w:type="spellStart"/>
      <w:r>
        <w:t>dirigida</w:t>
      </w:r>
      <w:proofErr w:type="spellEnd"/>
      <w:r>
        <w:t xml:space="preserve"> </w:t>
      </w:r>
      <w:proofErr w:type="spellStart"/>
      <w:r>
        <w:t>diretamente</w:t>
      </w:r>
      <w:proofErr w:type="spellEnd"/>
      <w:r>
        <w:t xml:space="preserve"> para um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específico</w:t>
      </w:r>
      <w:proofErr w:type="spellEnd"/>
      <w:r>
        <w:t xml:space="preserve">.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feito</w:t>
      </w:r>
      <w:proofErr w:type="spellEnd"/>
      <w:r>
        <w:t xml:space="preserve"> um </w:t>
      </w:r>
      <w:proofErr w:type="spellStart"/>
      <w:r>
        <w:t>depósito</w:t>
      </w:r>
      <w:proofErr w:type="spellEnd"/>
      <w:r>
        <w:t xml:space="preserve"> </w:t>
      </w:r>
      <w:proofErr w:type="spellStart"/>
      <w:r>
        <w:lastRenderedPageBreak/>
        <w:t>diretamente</w:t>
      </w:r>
      <w:proofErr w:type="spellEnd"/>
      <w:r>
        <w:t xml:space="preserve"> para o </w:t>
      </w:r>
      <w:proofErr w:type="spellStart"/>
      <w:r>
        <w:t>fundo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</w:t>
      </w:r>
      <w:proofErr w:type="spellStart"/>
      <w:r>
        <w:t>instituição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mercado </w:t>
      </w:r>
      <w:proofErr w:type="spellStart"/>
      <w:r>
        <w:t>captar</w:t>
      </w:r>
      <w:proofErr w:type="spellEnd"/>
      <w:r>
        <w:t xml:space="preserve"> </w:t>
      </w:r>
      <w:proofErr w:type="spellStart"/>
      <w:r>
        <w:t>esses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empresa</w:t>
      </w:r>
      <w:proofErr w:type="spellEnd"/>
      <w:r>
        <w:t xml:space="preserve">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aceitar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aporte</w:t>
      </w:r>
      <w:proofErr w:type="spellEnd"/>
      <w:r>
        <w:t xml:space="preserve"> </w:t>
      </w:r>
      <w:proofErr w:type="spellStart"/>
      <w:r>
        <w:t>específico</w:t>
      </w:r>
      <w:proofErr w:type="spellEnd"/>
      <w:r>
        <w:t xml:space="preserve"> a </w:t>
      </w:r>
      <w:proofErr w:type="spellStart"/>
      <w:r>
        <w:t>determinado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.  </w:t>
      </w:r>
      <w:proofErr w:type="spellStart"/>
      <w:r>
        <w:t>Deste</w:t>
      </w:r>
      <w:proofErr w:type="spellEnd"/>
      <w:r>
        <w:t xml:space="preserve"> modo, </w:t>
      </w:r>
      <w:proofErr w:type="spellStart"/>
      <w:r>
        <w:t>esse</w:t>
      </w:r>
      <w:proofErr w:type="spellEnd"/>
      <w:r>
        <w:t xml:space="preserve"> valor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depositado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conta</w:t>
      </w:r>
      <w:proofErr w:type="spellEnd"/>
      <w:r>
        <w:t xml:space="preserve"> do FMID, </w:t>
      </w:r>
      <w:proofErr w:type="spellStart"/>
      <w:r>
        <w:t>assim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outros, </w:t>
      </w:r>
      <w:proofErr w:type="spellStart"/>
      <w:r>
        <w:t>vira</w:t>
      </w:r>
      <w:proofErr w:type="spellEnd"/>
      <w:r>
        <w:t xml:space="preserve"> </w:t>
      </w:r>
      <w:proofErr w:type="spellStart"/>
      <w:r>
        <w:t>recurso</w:t>
      </w:r>
      <w:proofErr w:type="spellEnd"/>
      <w:r>
        <w:t xml:space="preserve"> </w:t>
      </w:r>
      <w:proofErr w:type="spellStart"/>
      <w:r>
        <w:t>público</w:t>
      </w:r>
      <w:proofErr w:type="spellEnd"/>
      <w:r>
        <w:t xml:space="preserve">. </w:t>
      </w:r>
      <w:proofErr w:type="spellStart"/>
      <w:r>
        <w:t>Enfatizou</w:t>
      </w:r>
      <w:proofErr w:type="spellEnd"/>
      <w:r>
        <w:t xml:space="preserve"> que nada é </w:t>
      </w:r>
      <w:proofErr w:type="spellStart"/>
      <w:r>
        <w:t>feito</w:t>
      </w:r>
      <w:proofErr w:type="spellEnd"/>
      <w:r>
        <w:t xml:space="preserve"> </w:t>
      </w:r>
      <w:proofErr w:type="spellStart"/>
      <w:r>
        <w:t>diretamente</w:t>
      </w:r>
      <w:proofErr w:type="spellEnd"/>
      <w:r>
        <w:t xml:space="preserve"> à OSC, </w:t>
      </w:r>
      <w:proofErr w:type="gramStart"/>
      <w:r>
        <w:t>a</w:t>
      </w:r>
      <w:proofErr w:type="gramEnd"/>
      <w:r>
        <w:t xml:space="preserve"> </w:t>
      </w:r>
      <w:proofErr w:type="spellStart"/>
      <w:r>
        <w:t>empresa</w:t>
      </w:r>
      <w:proofErr w:type="spellEnd"/>
      <w:r>
        <w:t xml:space="preserve"> </w:t>
      </w:r>
      <w:proofErr w:type="spellStart"/>
      <w:r>
        <w:t>precisa</w:t>
      </w:r>
      <w:proofErr w:type="spellEnd"/>
      <w:r>
        <w:t xml:space="preserve"> </w:t>
      </w:r>
      <w:proofErr w:type="spellStart"/>
      <w:r>
        <w:t>encaminhar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carta </w:t>
      </w:r>
      <w:proofErr w:type="spellStart"/>
      <w:r>
        <w:t>informando</w:t>
      </w:r>
      <w:proofErr w:type="spellEnd"/>
      <w:r>
        <w:t xml:space="preserve"> que </w:t>
      </w:r>
      <w:proofErr w:type="spellStart"/>
      <w:r>
        <w:t>aquele</w:t>
      </w:r>
      <w:proofErr w:type="spellEnd"/>
      <w:r>
        <w:t xml:space="preserve"> </w:t>
      </w:r>
      <w:proofErr w:type="spellStart"/>
      <w:r>
        <w:t>recurso</w:t>
      </w:r>
      <w:proofErr w:type="spellEnd"/>
      <w:r>
        <w:t xml:space="preserve"> </w:t>
      </w:r>
      <w:proofErr w:type="spellStart"/>
      <w:r>
        <w:t>depositado</w:t>
      </w:r>
      <w:proofErr w:type="spellEnd"/>
      <w:r>
        <w:t xml:space="preserve"> pela </w:t>
      </w:r>
      <w:proofErr w:type="spellStart"/>
      <w:r>
        <w:t>empresa</w:t>
      </w:r>
      <w:proofErr w:type="spellEnd"/>
      <w:r>
        <w:t xml:space="preserve"> X </w:t>
      </w:r>
      <w:proofErr w:type="spellStart"/>
      <w:r>
        <w:t>vai</w:t>
      </w:r>
      <w:proofErr w:type="spellEnd"/>
      <w:r>
        <w:t xml:space="preserve"> </w:t>
      </w:r>
      <w:proofErr w:type="spellStart"/>
      <w:r>
        <w:t>diretamente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.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constatado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valor no FMID e </w:t>
      </w:r>
      <w:proofErr w:type="spellStart"/>
      <w:r>
        <w:t>emitido</w:t>
      </w:r>
      <w:proofErr w:type="spellEnd"/>
      <w:r>
        <w:t xml:space="preserve"> um </w:t>
      </w:r>
      <w:proofErr w:type="spellStart"/>
      <w:r>
        <w:t>recibo</w:t>
      </w:r>
      <w:proofErr w:type="spellEnd"/>
      <w:r>
        <w:t xml:space="preserve"> para </w:t>
      </w:r>
      <w:proofErr w:type="spellStart"/>
      <w:r>
        <w:t>ela</w:t>
      </w:r>
      <w:proofErr w:type="spellEnd"/>
      <w:r>
        <w:t xml:space="preserve">,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do CMI/SP. </w:t>
      </w:r>
    </w:p>
    <w:p w:rsidR="00492D90" w:rsidRDefault="00000000">
      <w:pPr>
        <w:ind w:left="-2" w:right="40"/>
      </w:pPr>
      <w:r>
        <w:rPr>
          <w:b/>
        </w:rPr>
        <w:t>Socorro Alves</w:t>
      </w:r>
      <w:r>
        <w:t xml:space="preserve">: </w:t>
      </w:r>
      <w:proofErr w:type="spellStart"/>
      <w:r>
        <w:t>Perguntou</w:t>
      </w:r>
      <w:proofErr w:type="spellEnd"/>
      <w:r>
        <w:t xml:space="preserve"> o </w:t>
      </w:r>
      <w:proofErr w:type="spellStart"/>
      <w:r>
        <w:t>porquê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pode</w:t>
      </w:r>
      <w:proofErr w:type="spellEnd"/>
      <w:r>
        <w:t xml:space="preserve"> ser </w:t>
      </w:r>
      <w:proofErr w:type="spellStart"/>
      <w:r>
        <w:t>incluído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 de </w:t>
      </w:r>
      <w:proofErr w:type="spellStart"/>
      <w:r>
        <w:t>inclusão</w:t>
      </w:r>
      <w:proofErr w:type="spellEnd"/>
      <w:r>
        <w:t xml:space="preserve"> digital para a </w:t>
      </w:r>
      <w:proofErr w:type="spellStart"/>
      <w:r>
        <w:t>pessoa</w:t>
      </w:r>
      <w:proofErr w:type="spellEnd"/>
      <w:r>
        <w:t xml:space="preserve"> </w:t>
      </w:r>
      <w:proofErr w:type="spellStart"/>
      <w:r>
        <w:t>idosa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Renato Souza </w:t>
      </w:r>
      <w:proofErr w:type="gramStart"/>
      <w:r>
        <w:rPr>
          <w:b/>
        </w:rPr>
        <w:t>Cintra:</w:t>
      </w:r>
      <w:r>
        <w:t>:</w:t>
      </w:r>
      <w:proofErr w:type="gramEnd"/>
      <w:r>
        <w:t xml:space="preserve"> </w:t>
      </w:r>
      <w:proofErr w:type="spellStart"/>
      <w:r>
        <w:t>Afirma</w:t>
      </w:r>
      <w:proofErr w:type="spellEnd"/>
      <w:r>
        <w:t xml:space="preserve"> que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linha</w:t>
      </w:r>
      <w:proofErr w:type="spellEnd"/>
      <w:r>
        <w:t xml:space="preserve"> de </w:t>
      </w:r>
      <w:proofErr w:type="spellStart"/>
      <w:r>
        <w:t>ação</w:t>
      </w:r>
      <w:proofErr w:type="spellEnd"/>
      <w:r>
        <w:t xml:space="preserve"> </w:t>
      </w:r>
      <w:proofErr w:type="spellStart"/>
      <w:r>
        <w:t>estará</w:t>
      </w:r>
      <w:proofErr w:type="spellEnd"/>
      <w:r>
        <w:t xml:space="preserve"> </w:t>
      </w:r>
      <w:proofErr w:type="spellStart"/>
      <w:r>
        <w:t>presente</w:t>
      </w:r>
      <w:proofErr w:type="spellEnd"/>
      <w:r>
        <w:t xml:space="preserve">. </w:t>
      </w:r>
      <w:proofErr w:type="spellStart"/>
      <w:r>
        <w:t>Retomando</w:t>
      </w:r>
      <w:proofErr w:type="spellEnd"/>
      <w:r>
        <w:t xml:space="preserve"> </w:t>
      </w:r>
      <w:proofErr w:type="gramStart"/>
      <w:r>
        <w:t xml:space="preserve">para  </w:t>
      </w:r>
      <w:proofErr w:type="spellStart"/>
      <w:r>
        <w:t>solicitação</w:t>
      </w:r>
      <w:proofErr w:type="spellEnd"/>
      <w:proofErr w:type="gramEnd"/>
      <w:r>
        <w:t xml:space="preserve"> do Sr. </w:t>
      </w:r>
      <w:proofErr w:type="spellStart"/>
      <w:r>
        <w:t>Ariovaldo</w:t>
      </w:r>
      <w:proofErr w:type="spellEnd"/>
      <w:r>
        <w:t xml:space="preserve">, </w:t>
      </w:r>
      <w:proofErr w:type="spellStart"/>
      <w:r>
        <w:t>completou</w:t>
      </w:r>
      <w:proofErr w:type="spellEnd"/>
      <w:r>
        <w:t xml:space="preserve"> </w:t>
      </w:r>
      <w:proofErr w:type="spellStart"/>
      <w:r>
        <w:t>dizendo</w:t>
      </w:r>
      <w:proofErr w:type="spellEnd"/>
      <w:r>
        <w:t xml:space="preserve"> que  </w:t>
      </w:r>
      <w:proofErr w:type="spellStart"/>
      <w:r>
        <w:t>alguns</w:t>
      </w:r>
      <w:proofErr w:type="spellEnd"/>
      <w:r>
        <w:t xml:space="preserve"> </w:t>
      </w:r>
      <w:proofErr w:type="spellStart"/>
      <w:r>
        <w:t>bancos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 </w:t>
      </w:r>
      <w:proofErr w:type="spellStart"/>
      <w:r>
        <w:t>lançaram</w:t>
      </w:r>
      <w:proofErr w:type="spellEnd"/>
      <w:r>
        <w:t xml:space="preserve"> </w:t>
      </w:r>
      <w:proofErr w:type="spellStart"/>
      <w:r>
        <w:t>edital</w:t>
      </w:r>
      <w:proofErr w:type="spellEnd"/>
      <w:r>
        <w:t xml:space="preserve"> de </w:t>
      </w:r>
      <w:proofErr w:type="spellStart"/>
      <w:r>
        <w:t>financiamento</w:t>
      </w:r>
      <w:proofErr w:type="spellEnd"/>
      <w:r>
        <w:t xml:space="preserve"> de </w:t>
      </w:r>
      <w:proofErr w:type="spellStart"/>
      <w:r>
        <w:t>projetos</w:t>
      </w:r>
      <w:proofErr w:type="spellEnd"/>
      <w:r>
        <w:t xml:space="preserve">, que </w:t>
      </w:r>
      <w:proofErr w:type="spellStart"/>
      <w:r>
        <w:t>terão</w:t>
      </w:r>
      <w:proofErr w:type="spellEnd"/>
      <w:r>
        <w:t xml:space="preserve"> </w:t>
      </w:r>
      <w:proofErr w:type="spellStart"/>
      <w:r>
        <w:t>aportes</w:t>
      </w:r>
      <w:proofErr w:type="spellEnd"/>
      <w:r>
        <w:t xml:space="preserve"> dessa </w:t>
      </w:r>
      <w:proofErr w:type="spellStart"/>
      <w:r>
        <w:t>instituição</w:t>
      </w:r>
      <w:proofErr w:type="spellEnd"/>
      <w:r>
        <w:t xml:space="preserve">, mas </w:t>
      </w:r>
      <w:proofErr w:type="spellStart"/>
      <w:r>
        <w:t>só</w:t>
      </w:r>
      <w:proofErr w:type="spellEnd"/>
      <w:r>
        <w:t xml:space="preserve"> </w:t>
      </w:r>
      <w:proofErr w:type="spellStart"/>
      <w:r>
        <w:t>podem</w:t>
      </w:r>
      <w:proofErr w:type="spellEnd"/>
      <w:r>
        <w:t xml:space="preserve"> </w:t>
      </w:r>
      <w:proofErr w:type="spellStart"/>
      <w:r>
        <w:t>participar</w:t>
      </w:r>
      <w:proofErr w:type="spellEnd"/>
      <w:r>
        <w:t xml:space="preserve"> </w:t>
      </w:r>
      <w:proofErr w:type="spellStart"/>
      <w:r>
        <w:t>aqueles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que </w:t>
      </w:r>
      <w:proofErr w:type="spellStart"/>
      <w:r>
        <w:t>passaram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</w:t>
      </w:r>
      <w:proofErr w:type="spellStart"/>
      <w:r>
        <w:t>crivo</w:t>
      </w:r>
      <w:proofErr w:type="spellEnd"/>
      <w:r>
        <w:t xml:space="preserve"> do </w:t>
      </w:r>
      <w:proofErr w:type="spellStart"/>
      <w:r>
        <w:t>edital</w:t>
      </w:r>
      <w:proofErr w:type="spellEnd"/>
      <w:r>
        <w:t xml:space="preserve"> do FMID e </w:t>
      </w:r>
      <w:proofErr w:type="spellStart"/>
      <w:r>
        <w:t>forem</w:t>
      </w:r>
      <w:proofErr w:type="spellEnd"/>
      <w:r>
        <w:t xml:space="preserve"> </w:t>
      </w:r>
      <w:proofErr w:type="spellStart"/>
      <w:r>
        <w:t>aprovados</w:t>
      </w:r>
      <w:proofErr w:type="spellEnd"/>
      <w:r>
        <w:t xml:space="preserve">. Logo, </w:t>
      </w:r>
      <w:proofErr w:type="spellStart"/>
      <w:r>
        <w:t>estando</w:t>
      </w:r>
      <w:proofErr w:type="spellEnd"/>
      <w:r>
        <w:t xml:space="preserve"> com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disponíveis</w:t>
      </w:r>
      <w:proofErr w:type="spellEnd"/>
      <w:r>
        <w:t xml:space="preserve"> para a </w:t>
      </w:r>
      <w:proofErr w:type="spellStart"/>
      <w:r>
        <w:t>captação</w:t>
      </w:r>
      <w:proofErr w:type="spellEnd"/>
      <w:r>
        <w:t xml:space="preserve">, a OSC </w:t>
      </w:r>
      <w:proofErr w:type="spellStart"/>
      <w:r>
        <w:t>poderá</w:t>
      </w:r>
      <w:proofErr w:type="spellEnd"/>
      <w:r>
        <w:t xml:space="preserve"> se </w:t>
      </w:r>
      <w:proofErr w:type="spellStart"/>
      <w:r>
        <w:t>inscrever</w:t>
      </w:r>
      <w:proofErr w:type="spellEnd"/>
      <w:r>
        <w:t xml:space="preserve"> nesses outros </w:t>
      </w:r>
      <w:proofErr w:type="spellStart"/>
      <w:r>
        <w:t>editais</w:t>
      </w:r>
      <w:proofErr w:type="spellEnd"/>
      <w:r>
        <w:t xml:space="preserve"> a </w:t>
      </w:r>
      <w:proofErr w:type="spellStart"/>
      <w:r>
        <w:t>fim</w:t>
      </w:r>
      <w:proofErr w:type="spellEnd"/>
      <w:r>
        <w:t xml:space="preserve"> </w:t>
      </w:r>
      <w:proofErr w:type="spellStart"/>
      <w:r>
        <w:t>receber</w:t>
      </w:r>
      <w:proofErr w:type="spellEnd"/>
      <w:r>
        <w:t xml:space="preserve"> </w:t>
      </w:r>
      <w:proofErr w:type="spellStart"/>
      <w:r>
        <w:t>esses</w:t>
      </w:r>
      <w:proofErr w:type="spellEnd"/>
      <w:r>
        <w:t xml:space="preserve"> </w:t>
      </w:r>
      <w:proofErr w:type="spellStart"/>
      <w:r>
        <w:t>valores</w:t>
      </w:r>
      <w:proofErr w:type="spellEnd"/>
      <w:r>
        <w:t xml:space="preserve"> dessas </w:t>
      </w:r>
      <w:proofErr w:type="spellStart"/>
      <w:r>
        <w:t>instituições</w:t>
      </w:r>
      <w:proofErr w:type="spellEnd"/>
      <w:r>
        <w:t xml:space="preserve"> </w:t>
      </w:r>
      <w:proofErr w:type="spellStart"/>
      <w:r>
        <w:t>bancárias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Ruth Altamirano: </w:t>
      </w:r>
      <w:proofErr w:type="spellStart"/>
      <w:r>
        <w:t>Enfatizou</w:t>
      </w:r>
      <w:proofErr w:type="spellEnd"/>
      <w:r>
        <w:t xml:space="preserve"> a </w:t>
      </w:r>
      <w:proofErr w:type="spellStart"/>
      <w:r>
        <w:t>importância</w:t>
      </w:r>
      <w:proofErr w:type="spellEnd"/>
      <w:r>
        <w:t xml:space="preserve"> da </w:t>
      </w:r>
      <w:proofErr w:type="spellStart"/>
      <w:r>
        <w:t>disponibilização</w:t>
      </w:r>
      <w:proofErr w:type="spellEnd"/>
      <w:r>
        <w:t xml:space="preserve"> dessas </w:t>
      </w:r>
      <w:proofErr w:type="spellStart"/>
      <w:r>
        <w:t>verbas</w:t>
      </w:r>
      <w:proofErr w:type="spellEnd"/>
      <w:r>
        <w:t xml:space="preserve"> para que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sejam</w:t>
      </w:r>
      <w:proofErr w:type="spellEnd"/>
      <w:r>
        <w:t xml:space="preserve"> </w:t>
      </w:r>
      <w:proofErr w:type="spellStart"/>
      <w:r>
        <w:t>implementados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prol</w:t>
      </w:r>
      <w:proofErr w:type="spellEnd"/>
      <w:r>
        <w:t xml:space="preserve"> da </w:t>
      </w:r>
      <w:proofErr w:type="spellStart"/>
      <w:r>
        <w:t>pessoa</w:t>
      </w:r>
      <w:proofErr w:type="spellEnd"/>
      <w:r>
        <w:t xml:space="preserve"> </w:t>
      </w:r>
      <w:proofErr w:type="spellStart"/>
      <w:r>
        <w:t>idosa</w:t>
      </w:r>
      <w:proofErr w:type="spellEnd"/>
      <w:r>
        <w:t xml:space="preserve"> da </w:t>
      </w:r>
      <w:proofErr w:type="spellStart"/>
      <w:r>
        <w:t>cidade</w:t>
      </w:r>
      <w:proofErr w:type="spellEnd"/>
      <w:r>
        <w:t xml:space="preserve">. </w:t>
      </w:r>
      <w:proofErr w:type="spellStart"/>
      <w:r>
        <w:t>Compartilhou</w:t>
      </w:r>
      <w:proofErr w:type="spellEnd"/>
      <w:r>
        <w:t xml:space="preserve"> </w:t>
      </w:r>
      <w:proofErr w:type="spellStart"/>
      <w:r>
        <w:t>algumas</w:t>
      </w:r>
      <w:proofErr w:type="spellEnd"/>
      <w:r>
        <w:t xml:space="preserve"> </w:t>
      </w:r>
      <w:proofErr w:type="spellStart"/>
      <w:r>
        <w:t>fotografias</w:t>
      </w:r>
      <w:proofErr w:type="spellEnd"/>
      <w:r>
        <w:t xml:space="preserve"> de </w:t>
      </w:r>
      <w:proofErr w:type="spellStart"/>
      <w:r>
        <w:t>algumas</w:t>
      </w:r>
      <w:proofErr w:type="spellEnd"/>
      <w:r>
        <w:t xml:space="preserve"> </w:t>
      </w:r>
      <w:proofErr w:type="spellStart"/>
      <w:r>
        <w:t>atividades</w:t>
      </w:r>
      <w:proofErr w:type="spellEnd"/>
      <w:r>
        <w:t xml:space="preserve"> com a </w:t>
      </w:r>
      <w:proofErr w:type="spellStart"/>
      <w:r>
        <w:t>participação</w:t>
      </w:r>
      <w:proofErr w:type="spellEnd"/>
      <w:r>
        <w:t xml:space="preserve"> do </w:t>
      </w:r>
      <w:proofErr w:type="spellStart"/>
      <w:r>
        <w:t>colegiado</w:t>
      </w:r>
      <w:proofErr w:type="spellEnd"/>
      <w:r>
        <w:t xml:space="preserve">, </w:t>
      </w:r>
      <w:proofErr w:type="spellStart"/>
      <w:r>
        <w:t>ressaltando</w:t>
      </w:r>
      <w:proofErr w:type="spellEnd"/>
      <w:r>
        <w:t xml:space="preserve"> a </w:t>
      </w:r>
      <w:proofErr w:type="spellStart"/>
      <w:r>
        <w:t>coragem</w:t>
      </w:r>
      <w:proofErr w:type="spellEnd"/>
      <w:r>
        <w:t xml:space="preserve"> da </w:t>
      </w:r>
      <w:proofErr w:type="spellStart"/>
      <w:r>
        <w:t>Conselheira</w:t>
      </w:r>
      <w:proofErr w:type="spellEnd"/>
      <w:r>
        <w:t xml:space="preserve"> Socorro, da Sra. </w:t>
      </w:r>
      <w:proofErr w:type="spellStart"/>
      <w:r>
        <w:t>Terezinha</w:t>
      </w:r>
      <w:proofErr w:type="spellEnd"/>
      <w:r>
        <w:t xml:space="preserve"> e da </w:t>
      </w:r>
      <w:proofErr w:type="spellStart"/>
      <w:r>
        <w:t>Conselheira</w:t>
      </w:r>
      <w:proofErr w:type="spellEnd"/>
      <w:r>
        <w:t xml:space="preserve"> </w:t>
      </w:r>
      <w:proofErr w:type="spellStart"/>
      <w:r>
        <w:t>Conceição</w:t>
      </w:r>
      <w:proofErr w:type="spellEnd"/>
      <w:r>
        <w:t xml:space="preserve">, da </w:t>
      </w:r>
      <w:proofErr w:type="spellStart"/>
      <w:r>
        <w:t>Macrorregião</w:t>
      </w:r>
      <w:proofErr w:type="spellEnd"/>
      <w:r>
        <w:t xml:space="preserve"> Norte, que </w:t>
      </w:r>
      <w:proofErr w:type="spellStart"/>
      <w:r>
        <w:t>tem</w:t>
      </w:r>
      <w:proofErr w:type="spellEnd"/>
      <w:r>
        <w:t xml:space="preserve"> 85 </w:t>
      </w:r>
      <w:proofErr w:type="spellStart"/>
      <w:r>
        <w:t>anos</w:t>
      </w:r>
      <w:proofErr w:type="spellEnd"/>
      <w:r>
        <w:t xml:space="preserve"> de </w:t>
      </w:r>
      <w:proofErr w:type="spellStart"/>
      <w:r>
        <w:t>idade</w:t>
      </w:r>
      <w:proofErr w:type="spellEnd"/>
      <w:r>
        <w:t xml:space="preserve">. </w:t>
      </w:r>
      <w:proofErr w:type="spellStart"/>
      <w:r>
        <w:t>Agradeceu</w:t>
      </w:r>
      <w:proofErr w:type="spellEnd"/>
      <w:r>
        <w:t xml:space="preserve"> a </w:t>
      </w:r>
      <w:proofErr w:type="spellStart"/>
      <w:r>
        <w:t>todos</w:t>
      </w:r>
      <w:proofErr w:type="spellEnd"/>
      <w:r>
        <w:t xml:space="preserve"> e </w:t>
      </w:r>
      <w:proofErr w:type="spellStart"/>
      <w:r>
        <w:t>apontou</w:t>
      </w:r>
      <w:proofErr w:type="spellEnd"/>
      <w:r>
        <w:t xml:space="preserve"> a </w:t>
      </w:r>
      <w:proofErr w:type="spellStart"/>
      <w:r>
        <w:t>necessidade</w:t>
      </w:r>
      <w:proofErr w:type="spellEnd"/>
      <w:r>
        <w:t xml:space="preserve"> de </w:t>
      </w:r>
      <w:proofErr w:type="spellStart"/>
      <w:r>
        <w:t>dinheiro</w:t>
      </w:r>
      <w:proofErr w:type="spellEnd"/>
      <w:r>
        <w:t xml:space="preserve"> para </w:t>
      </w:r>
      <w:proofErr w:type="spellStart"/>
      <w:r>
        <w:t>ações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essas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>Norma Neres:</w:t>
      </w:r>
      <w:r>
        <w:t xml:space="preserve"> </w:t>
      </w:r>
      <w:proofErr w:type="spellStart"/>
      <w:r>
        <w:t>Questionou</w:t>
      </w:r>
      <w:proofErr w:type="spellEnd"/>
      <w:r>
        <w:t xml:space="preserve"> se o </w:t>
      </w:r>
      <w:proofErr w:type="spellStart"/>
      <w:r>
        <w:t>edital</w:t>
      </w:r>
      <w:proofErr w:type="spellEnd"/>
      <w:r>
        <w:t xml:space="preserve"> </w:t>
      </w:r>
      <w:proofErr w:type="spellStart"/>
      <w:r>
        <w:t>terá</w:t>
      </w:r>
      <w:proofErr w:type="spellEnd"/>
      <w:r>
        <w:t xml:space="preserve"> </w:t>
      </w:r>
      <w:proofErr w:type="spellStart"/>
      <w:r>
        <w:t>cláusula</w:t>
      </w:r>
      <w:proofErr w:type="spellEnd"/>
      <w:r>
        <w:t xml:space="preserve"> de </w:t>
      </w:r>
      <w:proofErr w:type="spellStart"/>
      <w:r>
        <w:t>contrapartida</w:t>
      </w:r>
      <w:proofErr w:type="spellEnd"/>
      <w:r>
        <w:t xml:space="preserve"> das </w:t>
      </w:r>
      <w:proofErr w:type="spellStart"/>
      <w:r>
        <w:t>Oscs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Renato Souza </w:t>
      </w:r>
      <w:proofErr w:type="gramStart"/>
      <w:r>
        <w:rPr>
          <w:b/>
        </w:rPr>
        <w:t>Cintra:</w:t>
      </w:r>
      <w:r>
        <w:t>:</w:t>
      </w:r>
      <w:proofErr w:type="gramEnd"/>
      <w:r>
        <w:t xml:space="preserve"> </w:t>
      </w:r>
      <w:proofErr w:type="spellStart"/>
      <w:r>
        <w:t>Esclareceu</w:t>
      </w:r>
      <w:proofErr w:type="spellEnd"/>
      <w:r>
        <w:t xml:space="preserve">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terá</w:t>
      </w:r>
      <w:proofErr w:type="spellEnd"/>
      <w:r>
        <w:t xml:space="preserve"> </w:t>
      </w:r>
      <w:proofErr w:type="spellStart"/>
      <w:r>
        <w:t>cláusula</w:t>
      </w:r>
      <w:proofErr w:type="spellEnd"/>
      <w:r>
        <w:t xml:space="preserve"> de </w:t>
      </w:r>
      <w:proofErr w:type="spellStart"/>
      <w:r>
        <w:t>contrapartida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José Wilson: </w:t>
      </w:r>
      <w:proofErr w:type="spellStart"/>
      <w:r>
        <w:t>Informou</w:t>
      </w:r>
      <w:proofErr w:type="spellEnd"/>
      <w:r>
        <w:t xml:space="preserve"> que </w:t>
      </w:r>
      <w:proofErr w:type="spellStart"/>
      <w:r>
        <w:t>tem</w:t>
      </w:r>
      <w:proofErr w:type="spellEnd"/>
      <w:r>
        <w:t xml:space="preserve"> </w:t>
      </w:r>
      <w:proofErr w:type="spellStart"/>
      <w:r>
        <w:t>contato</w:t>
      </w:r>
      <w:proofErr w:type="spellEnd"/>
      <w:r>
        <w:t xml:space="preserve"> com um </w:t>
      </w:r>
      <w:proofErr w:type="spellStart"/>
      <w:r>
        <w:t>representante</w:t>
      </w:r>
      <w:proofErr w:type="spellEnd"/>
      <w:r>
        <w:t xml:space="preserve"> de OSC do Rio Grande do Sul que atua </w:t>
      </w:r>
      <w:proofErr w:type="spellStart"/>
      <w:r>
        <w:t>em</w:t>
      </w:r>
      <w:proofErr w:type="spellEnd"/>
      <w:r>
        <w:t xml:space="preserve"> </w:t>
      </w:r>
      <w:proofErr w:type="spellStart"/>
      <w:r>
        <w:t>inclusão</w:t>
      </w:r>
      <w:proofErr w:type="spellEnd"/>
      <w:r>
        <w:t xml:space="preserve"> digital, </w:t>
      </w:r>
      <w:proofErr w:type="spellStart"/>
      <w:r>
        <w:t>atividades</w:t>
      </w:r>
      <w:proofErr w:type="spellEnd"/>
      <w:r>
        <w:t xml:space="preserve"> de </w:t>
      </w:r>
      <w:proofErr w:type="spellStart"/>
      <w:r>
        <w:t>costura</w:t>
      </w:r>
      <w:proofErr w:type="spellEnd"/>
      <w:r>
        <w:t xml:space="preserve"> e </w:t>
      </w:r>
      <w:proofErr w:type="spellStart"/>
      <w:r>
        <w:t>moda</w:t>
      </w:r>
      <w:proofErr w:type="spellEnd"/>
      <w:r>
        <w:t xml:space="preserve"> para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idosas</w:t>
      </w:r>
      <w:proofErr w:type="spellEnd"/>
      <w:r>
        <w:t xml:space="preserve"> e </w:t>
      </w:r>
      <w:proofErr w:type="spellStart"/>
      <w:r>
        <w:t>está</w:t>
      </w:r>
      <w:proofErr w:type="spellEnd"/>
      <w:r>
        <w:t xml:space="preserve"> a </w:t>
      </w:r>
      <w:proofErr w:type="spellStart"/>
      <w:r>
        <w:t>procura</w:t>
      </w:r>
      <w:proofErr w:type="spellEnd"/>
      <w:r>
        <w:t xml:space="preserve"> de </w:t>
      </w:r>
      <w:proofErr w:type="spellStart"/>
      <w:r>
        <w:t>espaço</w:t>
      </w:r>
      <w:proofErr w:type="spellEnd"/>
      <w:r>
        <w:t xml:space="preserve"> para a </w:t>
      </w:r>
      <w:proofErr w:type="spellStart"/>
      <w:r>
        <w:t>realização</w:t>
      </w:r>
      <w:proofErr w:type="spellEnd"/>
      <w:r>
        <w:t xml:space="preserve"> </w:t>
      </w:r>
      <w:proofErr w:type="spellStart"/>
      <w:r>
        <w:t>desses</w:t>
      </w:r>
      <w:proofErr w:type="spellEnd"/>
      <w:r>
        <w:t xml:space="preserve"> </w:t>
      </w:r>
      <w:proofErr w:type="spellStart"/>
      <w:r>
        <w:t>módulos</w:t>
      </w:r>
      <w:proofErr w:type="spellEnd"/>
      <w:r>
        <w:t xml:space="preserve"> de </w:t>
      </w:r>
      <w:proofErr w:type="spellStart"/>
      <w:r>
        <w:t>atividades</w:t>
      </w:r>
      <w:proofErr w:type="spellEnd"/>
      <w:r>
        <w:t xml:space="preserve">.  </w:t>
      </w:r>
      <w:proofErr w:type="spellStart"/>
      <w:r>
        <w:t>Indagou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funciona</w:t>
      </w:r>
      <w:proofErr w:type="spellEnd"/>
      <w:r>
        <w:t xml:space="preserve">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relação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FMID. </w:t>
      </w:r>
    </w:p>
    <w:p w:rsidR="00492D90" w:rsidRDefault="00000000">
      <w:pPr>
        <w:ind w:left="-2" w:right="40"/>
      </w:pPr>
      <w:r>
        <w:rPr>
          <w:b/>
        </w:rPr>
        <w:t xml:space="preserve">Renato Souza </w:t>
      </w:r>
      <w:proofErr w:type="gramStart"/>
      <w:r>
        <w:rPr>
          <w:b/>
        </w:rPr>
        <w:t>Cintra:</w:t>
      </w:r>
      <w:r>
        <w:t>:</w:t>
      </w:r>
      <w:proofErr w:type="gramEnd"/>
      <w:r>
        <w:t xml:space="preserve"> </w:t>
      </w:r>
      <w:proofErr w:type="spellStart"/>
      <w:r>
        <w:t>Observou</w:t>
      </w:r>
      <w:proofErr w:type="spellEnd"/>
      <w:r>
        <w:t xml:space="preserve"> que </w:t>
      </w:r>
      <w:proofErr w:type="spellStart"/>
      <w:r>
        <w:t>não</w:t>
      </w:r>
      <w:proofErr w:type="spellEnd"/>
      <w:r>
        <w:t xml:space="preserve"> é o FMID que se </w:t>
      </w:r>
      <w:proofErr w:type="spellStart"/>
      <w:r>
        <w:t>adequa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. É a OSC que </w:t>
      </w:r>
      <w:proofErr w:type="spellStart"/>
      <w:r>
        <w:t>precisa</w:t>
      </w:r>
      <w:proofErr w:type="spellEnd"/>
      <w:r>
        <w:t xml:space="preserve"> </w:t>
      </w:r>
      <w:proofErr w:type="spellStart"/>
      <w:r>
        <w:t>construir</w:t>
      </w:r>
      <w:proofErr w:type="spellEnd"/>
      <w:r>
        <w:t xml:space="preserve"> um </w:t>
      </w:r>
      <w:proofErr w:type="spellStart"/>
      <w:r>
        <w:t>projeto</w:t>
      </w:r>
      <w:proofErr w:type="spellEnd"/>
      <w:r>
        <w:t xml:space="preserve"> de </w:t>
      </w:r>
      <w:proofErr w:type="spellStart"/>
      <w:r>
        <w:t>acordo</w:t>
      </w:r>
      <w:proofErr w:type="spellEnd"/>
      <w:r>
        <w:t xml:space="preserve"> com o </w:t>
      </w:r>
      <w:proofErr w:type="spellStart"/>
      <w:r>
        <w:t>edital</w:t>
      </w:r>
      <w:proofErr w:type="spellEnd"/>
      <w:r>
        <w:t xml:space="preserve">, que </w:t>
      </w:r>
      <w:proofErr w:type="spellStart"/>
      <w:r>
        <w:t>vá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consonância</w:t>
      </w:r>
      <w:proofErr w:type="spellEnd"/>
      <w:r>
        <w:t xml:space="preserve"> com o </w:t>
      </w:r>
      <w:proofErr w:type="spellStart"/>
      <w:r>
        <w:t>edital</w:t>
      </w:r>
      <w:proofErr w:type="spellEnd"/>
      <w:r>
        <w:t xml:space="preserve">,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eixos</w:t>
      </w:r>
      <w:proofErr w:type="spellEnd"/>
      <w:r>
        <w:t xml:space="preserve"> e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linhas</w:t>
      </w:r>
      <w:proofErr w:type="spellEnd"/>
      <w:r>
        <w:t xml:space="preserve"> de </w:t>
      </w:r>
      <w:proofErr w:type="spellStart"/>
      <w:r>
        <w:t>ação</w:t>
      </w:r>
      <w:proofErr w:type="spellEnd"/>
      <w:r>
        <w:t xml:space="preserve">.  </w:t>
      </w:r>
      <w:proofErr w:type="spellStart"/>
      <w:r>
        <w:t>Então</w:t>
      </w:r>
      <w:proofErr w:type="spellEnd"/>
      <w:r>
        <w:t xml:space="preserve">, </w:t>
      </w:r>
      <w:proofErr w:type="spellStart"/>
      <w:r>
        <w:t>explicou</w:t>
      </w:r>
      <w:proofErr w:type="spellEnd"/>
      <w:r>
        <w:t xml:space="preserve"> que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pessoa</w:t>
      </w:r>
      <w:proofErr w:type="spellEnd"/>
      <w:r>
        <w:t xml:space="preserve"> </w:t>
      </w:r>
      <w:proofErr w:type="spellStart"/>
      <w:r>
        <w:t>deverá</w:t>
      </w:r>
      <w:proofErr w:type="spellEnd"/>
      <w:r>
        <w:t xml:space="preserve"> </w:t>
      </w:r>
      <w:proofErr w:type="spellStart"/>
      <w:r>
        <w:t>aguardar</w:t>
      </w:r>
      <w:proofErr w:type="spellEnd"/>
      <w:r>
        <w:t xml:space="preserve"> a </w:t>
      </w:r>
      <w:proofErr w:type="spellStart"/>
      <w:r>
        <w:t>publicação</w:t>
      </w:r>
      <w:proofErr w:type="spellEnd"/>
      <w:r>
        <w:t xml:space="preserve"> do </w:t>
      </w:r>
      <w:proofErr w:type="spellStart"/>
      <w:r>
        <w:t>edital</w:t>
      </w:r>
      <w:proofErr w:type="spellEnd"/>
      <w:r>
        <w:t xml:space="preserve"> e </w:t>
      </w:r>
      <w:proofErr w:type="spellStart"/>
      <w:r>
        <w:t>verificar</w:t>
      </w:r>
      <w:proofErr w:type="spellEnd"/>
      <w:r>
        <w:t xml:space="preserve"> se </w:t>
      </w:r>
      <w:proofErr w:type="spellStart"/>
      <w:r>
        <w:t>tem</w:t>
      </w:r>
      <w:proofErr w:type="spellEnd"/>
      <w:r>
        <w:t xml:space="preserve"> interesse </w:t>
      </w:r>
      <w:proofErr w:type="spellStart"/>
      <w:r>
        <w:t>em</w:t>
      </w:r>
      <w:proofErr w:type="spellEnd"/>
      <w:r>
        <w:t xml:space="preserve"> </w:t>
      </w:r>
      <w:proofErr w:type="spellStart"/>
      <w:r>
        <w:t>adequar</w:t>
      </w:r>
      <w:proofErr w:type="spellEnd"/>
      <w:r>
        <w:t xml:space="preserve"> </w:t>
      </w:r>
      <w:proofErr w:type="spellStart"/>
      <w:r>
        <w:t>essas</w:t>
      </w:r>
      <w:proofErr w:type="spellEnd"/>
      <w:r>
        <w:t xml:space="preserve"> </w:t>
      </w:r>
      <w:proofErr w:type="spellStart"/>
      <w:r>
        <w:t>ações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</w:t>
      </w:r>
      <w:proofErr w:type="spellStart"/>
      <w:r>
        <w:t>diretrizes</w:t>
      </w:r>
      <w:proofErr w:type="spellEnd"/>
      <w:r>
        <w:t xml:space="preserve"> do </w:t>
      </w:r>
      <w:proofErr w:type="spellStart"/>
      <w:r>
        <w:t>edital</w:t>
      </w:r>
      <w:proofErr w:type="spellEnd"/>
      <w:r>
        <w:t xml:space="preserve">, </w:t>
      </w:r>
      <w:proofErr w:type="spellStart"/>
      <w:r>
        <w:t>inscrevendo</w:t>
      </w:r>
      <w:proofErr w:type="spellEnd"/>
      <w:r>
        <w:t xml:space="preserve"> um </w:t>
      </w:r>
      <w:proofErr w:type="spellStart"/>
      <w:r>
        <w:t>projeto</w:t>
      </w:r>
      <w:proofErr w:type="spellEnd"/>
      <w:r>
        <w:t xml:space="preserve">. </w:t>
      </w:r>
      <w:proofErr w:type="spellStart"/>
      <w:r>
        <w:t>Em</w:t>
      </w:r>
      <w:proofErr w:type="spellEnd"/>
      <w:r>
        <w:t xml:space="preserve"> </w:t>
      </w:r>
      <w:proofErr w:type="spellStart"/>
      <w:r>
        <w:t>relação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espaço</w:t>
      </w:r>
      <w:proofErr w:type="spellEnd"/>
      <w:r>
        <w:t xml:space="preserve">, se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local para a </w:t>
      </w:r>
      <w:proofErr w:type="spellStart"/>
      <w:r>
        <w:t>realização</w:t>
      </w:r>
      <w:proofErr w:type="spellEnd"/>
      <w:r>
        <w:t xml:space="preserve"> do </w:t>
      </w:r>
      <w:proofErr w:type="spellStart"/>
      <w:r>
        <w:t>projeto</w:t>
      </w:r>
      <w:proofErr w:type="spellEnd"/>
      <w:r>
        <w:t xml:space="preserve">, </w:t>
      </w:r>
      <w:proofErr w:type="spellStart"/>
      <w:r>
        <w:t>ele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tem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participar</w:t>
      </w:r>
      <w:proofErr w:type="spellEnd"/>
      <w:r>
        <w:t xml:space="preserve"> do </w:t>
      </w:r>
      <w:proofErr w:type="spellStart"/>
      <w:r>
        <w:t>certame</w:t>
      </w:r>
      <w:proofErr w:type="spellEnd"/>
      <w:r>
        <w:t xml:space="preserve">.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alugado</w:t>
      </w:r>
      <w:proofErr w:type="spellEnd"/>
      <w:r>
        <w:t xml:space="preserve"> </w:t>
      </w:r>
      <w:proofErr w:type="spellStart"/>
      <w:r>
        <w:t>nenhum</w:t>
      </w:r>
      <w:proofErr w:type="spellEnd"/>
      <w:r>
        <w:t xml:space="preserve"> </w:t>
      </w:r>
      <w:proofErr w:type="spellStart"/>
      <w:r>
        <w:t>espaço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FMID. O </w:t>
      </w:r>
      <w:proofErr w:type="spellStart"/>
      <w:r>
        <w:t>projeto</w:t>
      </w:r>
      <w:proofErr w:type="spellEnd"/>
      <w:r>
        <w:t xml:space="preserve"> é dele e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questão</w:t>
      </w:r>
      <w:proofErr w:type="spellEnd"/>
      <w:r>
        <w:t xml:space="preserve"> </w:t>
      </w:r>
      <w:proofErr w:type="spellStart"/>
      <w:r>
        <w:t>deverá</w:t>
      </w:r>
      <w:proofErr w:type="spellEnd"/>
      <w:r>
        <w:t xml:space="preserve"> ser </w:t>
      </w:r>
      <w:proofErr w:type="spellStart"/>
      <w:r>
        <w:t>tratada</w:t>
      </w:r>
      <w:proofErr w:type="spellEnd"/>
      <w:r>
        <w:t xml:space="preserve"> e </w:t>
      </w:r>
      <w:proofErr w:type="spellStart"/>
      <w:r>
        <w:t>oferecida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,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meio</w:t>
      </w:r>
      <w:proofErr w:type="spellEnd"/>
      <w:r>
        <w:t xml:space="preserve"> do </w:t>
      </w:r>
      <w:proofErr w:type="spellStart"/>
      <w:r>
        <w:t>projeto</w:t>
      </w:r>
      <w:proofErr w:type="spellEnd"/>
      <w:r>
        <w:t xml:space="preserve"> que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apresentado</w:t>
      </w:r>
      <w:proofErr w:type="spellEnd"/>
      <w:r>
        <w:t xml:space="preserve"> para a </w:t>
      </w:r>
      <w:proofErr w:type="spellStart"/>
      <w:r>
        <w:t>concorrência</w:t>
      </w:r>
      <w:proofErr w:type="spellEnd"/>
      <w:r>
        <w:t xml:space="preserve">. </w:t>
      </w:r>
    </w:p>
    <w:p w:rsidR="00492D90" w:rsidRDefault="00000000">
      <w:pPr>
        <w:ind w:left="-2" w:right="40"/>
      </w:pPr>
      <w:proofErr w:type="spellStart"/>
      <w:r>
        <w:rPr>
          <w:b/>
        </w:rPr>
        <w:t>Zilah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Daijo</w:t>
      </w:r>
      <w:proofErr w:type="spellEnd"/>
      <w:r>
        <w:rPr>
          <w:b/>
        </w:rPr>
        <w:t>;</w:t>
      </w:r>
      <w:r>
        <w:t xml:space="preserve"> </w:t>
      </w:r>
      <w:proofErr w:type="spellStart"/>
      <w:r>
        <w:t>Compartilhou</w:t>
      </w:r>
      <w:proofErr w:type="spellEnd"/>
      <w:r>
        <w:t xml:space="preserve"> a </w:t>
      </w:r>
      <w:proofErr w:type="spellStart"/>
      <w:r>
        <w:t>hipótese</w:t>
      </w:r>
      <w:proofErr w:type="spellEnd"/>
      <w:r>
        <w:t xml:space="preserve"> de um </w:t>
      </w:r>
      <w:proofErr w:type="spellStart"/>
      <w:r>
        <w:t>projeto</w:t>
      </w:r>
      <w:proofErr w:type="spellEnd"/>
      <w:r>
        <w:t xml:space="preserve"> que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classificado</w:t>
      </w:r>
      <w:proofErr w:type="spellEnd"/>
      <w:r>
        <w:t xml:space="preserve"> e </w:t>
      </w:r>
      <w:proofErr w:type="spellStart"/>
      <w:r>
        <w:t>quer</w:t>
      </w:r>
      <w:proofErr w:type="spellEnd"/>
      <w:r>
        <w:t xml:space="preserve"> </w:t>
      </w:r>
      <w:proofErr w:type="spellStart"/>
      <w:r>
        <w:t>concorrer</w:t>
      </w:r>
      <w:proofErr w:type="spellEnd"/>
      <w:r>
        <w:t xml:space="preserve">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edital</w:t>
      </w:r>
      <w:proofErr w:type="spellEnd"/>
      <w:r>
        <w:t xml:space="preserve"> do banco. </w:t>
      </w:r>
      <w:proofErr w:type="spellStart"/>
      <w:r>
        <w:t>Apontou</w:t>
      </w:r>
      <w:proofErr w:type="spellEnd"/>
      <w:r>
        <w:t xml:space="preserve"> que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requer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tenha</w:t>
      </w:r>
      <w:proofErr w:type="spellEnd"/>
      <w:r>
        <w:t xml:space="preserve"> o aval do </w:t>
      </w:r>
      <w:proofErr w:type="spellStart"/>
      <w:r>
        <w:t>conselho</w:t>
      </w:r>
      <w:proofErr w:type="spellEnd"/>
      <w:r>
        <w:t xml:space="preserve"> para </w:t>
      </w:r>
      <w:proofErr w:type="spellStart"/>
      <w:r>
        <w:t>aprovação</w:t>
      </w:r>
      <w:proofErr w:type="spellEnd"/>
      <w:r>
        <w:t xml:space="preserve"> no </w:t>
      </w:r>
      <w:proofErr w:type="spellStart"/>
      <w:proofErr w:type="gramStart"/>
      <w:r>
        <w:t>edital.Desta</w:t>
      </w:r>
      <w:proofErr w:type="spellEnd"/>
      <w:proofErr w:type="gramEnd"/>
      <w:r>
        <w:t xml:space="preserve"> forma, </w:t>
      </w:r>
      <w:proofErr w:type="spellStart"/>
      <w:r>
        <w:t>perguntou</w:t>
      </w:r>
      <w:proofErr w:type="spellEnd"/>
      <w:r>
        <w:t xml:space="preserve"> se </w:t>
      </w:r>
      <w:proofErr w:type="spellStart"/>
      <w:r>
        <w:t>deverá</w:t>
      </w:r>
      <w:proofErr w:type="spellEnd"/>
      <w:r>
        <w:t xml:space="preserve"> ser </w:t>
      </w:r>
      <w:proofErr w:type="spellStart"/>
      <w:r>
        <w:t>feito</w:t>
      </w:r>
      <w:proofErr w:type="spellEnd"/>
      <w:r>
        <w:t xml:space="preserve"> </w:t>
      </w:r>
      <w:proofErr w:type="spellStart"/>
      <w:r>
        <w:t>requerimento</w:t>
      </w:r>
      <w:proofErr w:type="spellEnd"/>
      <w:r>
        <w:t xml:space="preserve"> para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certificação</w:t>
      </w:r>
      <w:proofErr w:type="spellEnd"/>
      <w:r>
        <w:t xml:space="preserve">? </w:t>
      </w:r>
    </w:p>
    <w:p w:rsidR="00492D90" w:rsidRDefault="00000000">
      <w:pPr>
        <w:ind w:left="-2" w:right="40"/>
      </w:pPr>
      <w:r>
        <w:rPr>
          <w:b/>
        </w:rPr>
        <w:t xml:space="preserve">Renato Souza </w:t>
      </w:r>
      <w:proofErr w:type="gramStart"/>
      <w:r>
        <w:rPr>
          <w:b/>
        </w:rPr>
        <w:t>Cintra:</w:t>
      </w:r>
      <w:r>
        <w:t>:</w:t>
      </w:r>
      <w:proofErr w:type="gramEnd"/>
      <w:r>
        <w:t xml:space="preserve"> </w:t>
      </w:r>
      <w:proofErr w:type="spellStart"/>
      <w:r>
        <w:t>Relatou</w:t>
      </w:r>
      <w:proofErr w:type="spellEnd"/>
      <w:r>
        <w:t xml:space="preserve">  que no DOC </w:t>
      </w:r>
      <w:proofErr w:type="spellStart"/>
      <w:r>
        <w:t>sairá</w:t>
      </w:r>
      <w:proofErr w:type="spellEnd"/>
      <w:r>
        <w:t xml:space="preserve"> a </w:t>
      </w:r>
      <w:proofErr w:type="spellStart"/>
      <w:r>
        <w:t>lista</w:t>
      </w:r>
      <w:proofErr w:type="spellEnd"/>
      <w:r>
        <w:t xml:space="preserve"> de </w:t>
      </w:r>
      <w:proofErr w:type="spellStart"/>
      <w:r>
        <w:t>aprovados</w:t>
      </w:r>
      <w:proofErr w:type="spellEnd"/>
      <w:r>
        <w:t xml:space="preserve">, </w:t>
      </w:r>
      <w:proofErr w:type="spellStart"/>
      <w:r>
        <w:t>classificados</w:t>
      </w:r>
      <w:proofErr w:type="spellEnd"/>
      <w:r>
        <w:t xml:space="preserve"> no </w:t>
      </w:r>
      <w:proofErr w:type="spellStart"/>
      <w:r>
        <w:t>certame</w:t>
      </w:r>
      <w:proofErr w:type="spellEnd"/>
      <w:r>
        <w:t xml:space="preserve"> e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deverá</w:t>
      </w:r>
      <w:proofErr w:type="spellEnd"/>
      <w:r>
        <w:t xml:space="preserve"> </w:t>
      </w:r>
      <w:proofErr w:type="spellStart"/>
      <w:r>
        <w:t>servir</w:t>
      </w:r>
      <w:proofErr w:type="spellEnd"/>
      <w:r>
        <w:t xml:space="preserve"> de </w:t>
      </w:r>
      <w:proofErr w:type="spellStart"/>
      <w:r>
        <w:t>comprovação</w:t>
      </w:r>
      <w:proofErr w:type="spellEnd"/>
      <w:r>
        <w:t xml:space="preserve">.   </w:t>
      </w:r>
    </w:p>
    <w:p w:rsidR="00492D90" w:rsidRDefault="00000000">
      <w:pPr>
        <w:ind w:left="-2" w:right="40"/>
      </w:pPr>
      <w:r>
        <w:rPr>
          <w:b/>
        </w:rPr>
        <w:t>Marcela Amorim</w:t>
      </w:r>
      <w:r>
        <w:t xml:space="preserve">: </w:t>
      </w:r>
      <w:proofErr w:type="spellStart"/>
      <w:r>
        <w:t>Perguntou</w:t>
      </w:r>
      <w:proofErr w:type="spellEnd"/>
      <w:r>
        <w:t xml:space="preserve"> qual </w:t>
      </w:r>
      <w:proofErr w:type="spellStart"/>
      <w:r>
        <w:t>será</w:t>
      </w:r>
      <w:proofErr w:type="spellEnd"/>
      <w:r>
        <w:t xml:space="preserve"> o </w:t>
      </w:r>
      <w:proofErr w:type="spellStart"/>
      <w:r>
        <w:t>prazo</w:t>
      </w:r>
      <w:proofErr w:type="spellEnd"/>
      <w:r>
        <w:t xml:space="preserve"> para a </w:t>
      </w:r>
      <w:proofErr w:type="spellStart"/>
      <w:r>
        <w:t>conclusão</w:t>
      </w:r>
      <w:proofErr w:type="spellEnd"/>
      <w:r>
        <w:t xml:space="preserve"> do </w:t>
      </w:r>
      <w:proofErr w:type="spellStart"/>
      <w:r>
        <w:t>edital</w:t>
      </w:r>
      <w:proofErr w:type="spellEnd"/>
      <w:r>
        <w:t xml:space="preserve">, </w:t>
      </w:r>
      <w:proofErr w:type="spellStart"/>
      <w:r>
        <w:t>complementando</w:t>
      </w:r>
      <w:proofErr w:type="spellEnd"/>
      <w:r>
        <w:t xml:space="preserve"> se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previsto</w:t>
      </w:r>
      <w:proofErr w:type="spellEnd"/>
      <w:r>
        <w:t xml:space="preserve"> para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certificado</w:t>
      </w:r>
      <w:proofErr w:type="spellEnd"/>
      <w:r>
        <w:t xml:space="preserve"> de </w:t>
      </w:r>
      <w:proofErr w:type="spellStart"/>
      <w:r>
        <w:t>captação</w:t>
      </w:r>
      <w:proofErr w:type="spellEnd"/>
      <w:r>
        <w:t xml:space="preserve"> </w:t>
      </w:r>
      <w:proofErr w:type="spellStart"/>
      <w:r>
        <w:t>saia</w:t>
      </w:r>
      <w:proofErr w:type="spellEnd"/>
      <w:r>
        <w:t xml:space="preserve"> </w:t>
      </w:r>
      <w:proofErr w:type="spellStart"/>
      <w:r>
        <w:t>ainda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ano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Renato Souza </w:t>
      </w:r>
      <w:proofErr w:type="gramStart"/>
      <w:r>
        <w:rPr>
          <w:b/>
        </w:rPr>
        <w:t>Cintra:</w:t>
      </w:r>
      <w:r>
        <w:t>:</w:t>
      </w:r>
      <w:proofErr w:type="gramEnd"/>
      <w:r>
        <w:t xml:space="preserve"> </w:t>
      </w:r>
      <w:proofErr w:type="spellStart"/>
      <w:r>
        <w:t>Esclareceu</w:t>
      </w:r>
      <w:proofErr w:type="spellEnd"/>
      <w:r>
        <w:t xml:space="preserve">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haverá</w:t>
      </w:r>
      <w:proofErr w:type="spellEnd"/>
      <w:r>
        <w:t xml:space="preserve"> tempo </w:t>
      </w:r>
      <w:proofErr w:type="spellStart"/>
      <w:r>
        <w:t>hábil</w:t>
      </w:r>
      <w:proofErr w:type="spellEnd"/>
      <w:r>
        <w:t xml:space="preserve"> para </w:t>
      </w:r>
      <w:proofErr w:type="spellStart"/>
      <w:r>
        <w:t>isso</w:t>
      </w:r>
      <w:proofErr w:type="spellEnd"/>
      <w:r>
        <w:t xml:space="preserve">. </w:t>
      </w:r>
      <w:proofErr w:type="spellStart"/>
      <w:r>
        <w:t>Haverá</w:t>
      </w:r>
      <w:proofErr w:type="spellEnd"/>
      <w:r>
        <w:t xml:space="preserve"> um </w:t>
      </w:r>
      <w:proofErr w:type="spellStart"/>
      <w:r>
        <w:t>cronograma</w:t>
      </w:r>
      <w:proofErr w:type="spellEnd"/>
      <w:r>
        <w:t xml:space="preserve"> e </w:t>
      </w:r>
      <w:proofErr w:type="spellStart"/>
      <w:r>
        <w:t>etapas</w:t>
      </w:r>
      <w:proofErr w:type="spellEnd"/>
      <w:r>
        <w:t xml:space="preserve"> a </w:t>
      </w:r>
      <w:proofErr w:type="spellStart"/>
      <w:r>
        <w:t>serem</w:t>
      </w:r>
      <w:proofErr w:type="spellEnd"/>
      <w:r>
        <w:t xml:space="preserve"> </w:t>
      </w:r>
      <w:proofErr w:type="spellStart"/>
      <w:r>
        <w:t>realizadas</w:t>
      </w:r>
      <w:proofErr w:type="spellEnd"/>
      <w:r>
        <w:t xml:space="preserve"> e, </w:t>
      </w:r>
      <w:proofErr w:type="spellStart"/>
      <w:r>
        <w:t>portanto</w:t>
      </w:r>
      <w:proofErr w:type="spellEnd"/>
      <w:r>
        <w:t xml:space="preserve">,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haverá</w:t>
      </w:r>
      <w:proofErr w:type="spellEnd"/>
      <w:r>
        <w:t xml:space="preserve"> tempo </w:t>
      </w:r>
      <w:proofErr w:type="spellStart"/>
      <w:r>
        <w:t>hábil</w:t>
      </w:r>
      <w:proofErr w:type="spellEnd"/>
      <w:r>
        <w:t xml:space="preserve"> para a </w:t>
      </w:r>
      <w:proofErr w:type="spellStart"/>
      <w:r>
        <w:t>captação</w:t>
      </w:r>
      <w:proofErr w:type="spellEnd"/>
      <w:r>
        <w:t xml:space="preserve">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ano</w:t>
      </w:r>
      <w:proofErr w:type="spellEnd"/>
      <w:r>
        <w:t xml:space="preserve">. </w:t>
      </w:r>
    </w:p>
    <w:p w:rsidR="00492D90" w:rsidRDefault="00000000">
      <w:pPr>
        <w:ind w:left="-2" w:right="40"/>
      </w:pPr>
      <w:proofErr w:type="spellStart"/>
      <w:r>
        <w:rPr>
          <w:b/>
        </w:rPr>
        <w:lastRenderedPageBreak/>
        <w:t>Presidente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Portela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Enfatizou</w:t>
      </w:r>
      <w:proofErr w:type="spellEnd"/>
      <w:r>
        <w:t xml:space="preserve"> </w:t>
      </w:r>
      <w:proofErr w:type="spellStart"/>
      <w:r>
        <w:t>encontro</w:t>
      </w:r>
      <w:proofErr w:type="spellEnd"/>
      <w:r>
        <w:t xml:space="preserve"> com </w:t>
      </w:r>
      <w:proofErr w:type="gramStart"/>
      <w:r>
        <w:t>a</w:t>
      </w:r>
      <w:proofErr w:type="gramEnd"/>
      <w:r>
        <w:t xml:space="preserve"> </w:t>
      </w:r>
      <w:proofErr w:type="spellStart"/>
      <w:r>
        <w:t>assessoria</w:t>
      </w:r>
      <w:proofErr w:type="spellEnd"/>
      <w:r>
        <w:t xml:space="preserve"> </w:t>
      </w:r>
      <w:proofErr w:type="spellStart"/>
      <w:r>
        <w:t>jurídica</w:t>
      </w:r>
      <w:proofErr w:type="spellEnd"/>
      <w:r>
        <w:t xml:space="preserve"> e </w:t>
      </w:r>
      <w:proofErr w:type="spellStart"/>
      <w:r>
        <w:t>solicitou</w:t>
      </w:r>
      <w:proofErr w:type="spellEnd"/>
      <w:r>
        <w:t xml:space="preserve"> que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conselheiros</w:t>
      </w:r>
      <w:proofErr w:type="spellEnd"/>
      <w:r>
        <w:t xml:space="preserve"> </w:t>
      </w:r>
      <w:proofErr w:type="spellStart"/>
      <w:r>
        <w:t>continuassem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Assembleia, </w:t>
      </w:r>
      <w:proofErr w:type="spellStart"/>
      <w:r>
        <w:t>apontando</w:t>
      </w:r>
      <w:proofErr w:type="spellEnd"/>
      <w:r>
        <w:t xml:space="preserve"> que, </w:t>
      </w:r>
      <w:proofErr w:type="spellStart"/>
      <w:r>
        <w:t>posteriormente</w:t>
      </w:r>
      <w:proofErr w:type="spellEnd"/>
      <w:r>
        <w:t xml:space="preserve">,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feito</w:t>
      </w:r>
      <w:proofErr w:type="spellEnd"/>
      <w:r>
        <w:t xml:space="preserve"> </w:t>
      </w:r>
      <w:proofErr w:type="spellStart"/>
      <w:r>
        <w:t>contato</w:t>
      </w:r>
      <w:proofErr w:type="spellEnd"/>
      <w:r>
        <w:t xml:space="preserve"> com </w:t>
      </w:r>
      <w:proofErr w:type="spellStart"/>
      <w:r>
        <w:t>os</w:t>
      </w:r>
      <w:proofErr w:type="spellEnd"/>
      <w:r>
        <w:t xml:space="preserve"> </w:t>
      </w:r>
      <w:proofErr w:type="spellStart"/>
      <w:r>
        <w:t>conselheiros</w:t>
      </w:r>
      <w:proofErr w:type="spellEnd"/>
      <w:r>
        <w:t xml:space="preserve"> </w:t>
      </w:r>
      <w:proofErr w:type="spellStart"/>
      <w:r>
        <w:t>faltosos</w:t>
      </w:r>
      <w:proofErr w:type="spellEnd"/>
      <w:r>
        <w:t xml:space="preserve">. A </w:t>
      </w:r>
      <w:proofErr w:type="spellStart"/>
      <w:r>
        <w:t>mesma</w:t>
      </w:r>
      <w:proofErr w:type="spellEnd"/>
      <w:r>
        <w:t xml:space="preserve"> leu </w:t>
      </w:r>
      <w:proofErr w:type="spellStart"/>
      <w:r>
        <w:t>questionamentos</w:t>
      </w:r>
      <w:proofErr w:type="spellEnd"/>
      <w:r>
        <w:t xml:space="preserve"> </w:t>
      </w:r>
      <w:proofErr w:type="spellStart"/>
      <w:r>
        <w:t>realizados</w:t>
      </w:r>
      <w:proofErr w:type="spellEnd"/>
      <w:r>
        <w:t xml:space="preserve"> pela Sra. </w:t>
      </w:r>
      <w:proofErr w:type="spellStart"/>
      <w:r>
        <w:t>Cida</w:t>
      </w:r>
      <w:proofErr w:type="spellEnd"/>
      <w:r>
        <w:t xml:space="preserve"> Souza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qual local o </w:t>
      </w:r>
      <w:proofErr w:type="spellStart"/>
      <w:r>
        <w:t>edital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publicado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as OSC’s </w:t>
      </w:r>
      <w:proofErr w:type="spellStart"/>
      <w:r>
        <w:t>interessadas</w:t>
      </w:r>
      <w:proofErr w:type="spellEnd"/>
      <w:r>
        <w:t xml:space="preserve"> </w:t>
      </w:r>
      <w:proofErr w:type="spellStart"/>
      <w:r>
        <w:t>saberão</w:t>
      </w:r>
      <w:proofErr w:type="spellEnd"/>
      <w:r>
        <w:t xml:space="preserve"> </w:t>
      </w:r>
      <w:proofErr w:type="spellStart"/>
      <w:r>
        <w:t>deste</w:t>
      </w:r>
      <w:proofErr w:type="spellEnd"/>
      <w:r>
        <w:t xml:space="preserve"> </w:t>
      </w:r>
      <w:proofErr w:type="spellStart"/>
      <w:r>
        <w:t>lançamento</w:t>
      </w:r>
      <w:proofErr w:type="spellEnd"/>
      <w:r>
        <w:t xml:space="preserve"> e se o COAT </w:t>
      </w:r>
      <w:proofErr w:type="spellStart"/>
      <w:r>
        <w:t>já</w:t>
      </w:r>
      <w:proofErr w:type="spellEnd"/>
      <w:r>
        <w:t xml:space="preserve"> </w:t>
      </w:r>
      <w:proofErr w:type="spellStart"/>
      <w:r>
        <w:t>tem</w:t>
      </w:r>
      <w:proofErr w:type="spellEnd"/>
      <w:r>
        <w:t xml:space="preserve"> </w:t>
      </w:r>
      <w:proofErr w:type="spellStart"/>
      <w:r>
        <w:t>previsão</w:t>
      </w:r>
      <w:proofErr w:type="spellEnd"/>
      <w:r>
        <w:t xml:space="preserve"> do </w:t>
      </w:r>
      <w:proofErr w:type="spellStart"/>
      <w:r>
        <w:t>prazo</w:t>
      </w:r>
      <w:proofErr w:type="spellEnd"/>
      <w:r>
        <w:t xml:space="preserve"> de </w:t>
      </w:r>
      <w:proofErr w:type="spellStart"/>
      <w:r>
        <w:t>inscrição</w:t>
      </w:r>
      <w:proofErr w:type="spellEnd"/>
      <w:r>
        <w:t xml:space="preserve"> </w:t>
      </w:r>
      <w:proofErr w:type="spellStart"/>
      <w:r>
        <w:t>desses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? </w:t>
      </w:r>
    </w:p>
    <w:p w:rsidR="00492D90" w:rsidRDefault="00000000">
      <w:pPr>
        <w:ind w:left="-2" w:right="40"/>
      </w:pPr>
      <w:r>
        <w:rPr>
          <w:b/>
        </w:rPr>
        <w:t xml:space="preserve">Renato Souza </w:t>
      </w:r>
      <w:proofErr w:type="gramStart"/>
      <w:r>
        <w:rPr>
          <w:b/>
        </w:rPr>
        <w:t>Cintra:</w:t>
      </w:r>
      <w:r>
        <w:t>:</w:t>
      </w:r>
      <w:proofErr w:type="gramEnd"/>
      <w:r>
        <w:t xml:space="preserve"> </w:t>
      </w:r>
      <w:proofErr w:type="spellStart"/>
      <w:r>
        <w:t>Indicou</w:t>
      </w:r>
      <w:proofErr w:type="spellEnd"/>
      <w:r>
        <w:t xml:space="preserve"> que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publicado</w:t>
      </w:r>
      <w:proofErr w:type="spellEnd"/>
      <w:r>
        <w:t xml:space="preserve"> via DOC e que </w:t>
      </w:r>
      <w:proofErr w:type="spellStart"/>
      <w:r>
        <w:t>há</w:t>
      </w:r>
      <w:proofErr w:type="spellEnd"/>
      <w:r>
        <w:t xml:space="preserve"> um </w:t>
      </w:r>
      <w:proofErr w:type="spellStart"/>
      <w:r>
        <w:t>desejo</w:t>
      </w:r>
      <w:proofErr w:type="spellEnd"/>
      <w:r>
        <w:t xml:space="preserve"> que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feito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ampla</w:t>
      </w:r>
      <w:proofErr w:type="spellEnd"/>
      <w:r>
        <w:t xml:space="preserve"> </w:t>
      </w:r>
      <w:proofErr w:type="spellStart"/>
      <w:r>
        <w:t>divulgação</w:t>
      </w:r>
      <w:proofErr w:type="spellEnd"/>
      <w:r>
        <w:t xml:space="preserve"> para </w:t>
      </w:r>
      <w:proofErr w:type="spellStart"/>
      <w:r>
        <w:t>todos</w:t>
      </w:r>
      <w:proofErr w:type="spellEnd"/>
      <w:r>
        <w:t xml:space="preserve">, </w:t>
      </w:r>
      <w:proofErr w:type="spellStart"/>
      <w:r>
        <w:t>contanto</w:t>
      </w:r>
      <w:proofErr w:type="spellEnd"/>
      <w:r>
        <w:t xml:space="preserve"> com a </w:t>
      </w:r>
      <w:proofErr w:type="spellStart"/>
      <w:r>
        <w:t>divulgação</w:t>
      </w:r>
      <w:proofErr w:type="spellEnd"/>
      <w:r>
        <w:t xml:space="preserve"> do </w:t>
      </w:r>
      <w:proofErr w:type="spellStart"/>
      <w:r>
        <w:t>próprio</w:t>
      </w:r>
      <w:proofErr w:type="spellEnd"/>
      <w:r>
        <w:t xml:space="preserve"> CMI e a </w:t>
      </w:r>
      <w:proofErr w:type="spellStart"/>
      <w:r>
        <w:t>publicidade</w:t>
      </w:r>
      <w:proofErr w:type="spellEnd"/>
      <w:r>
        <w:t xml:space="preserve"> da SMDHC. </w:t>
      </w:r>
      <w:proofErr w:type="spellStart"/>
      <w:r>
        <w:t>Entende</w:t>
      </w:r>
      <w:proofErr w:type="spellEnd"/>
      <w:r>
        <w:t xml:space="preserve"> que,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forem</w:t>
      </w:r>
      <w:proofErr w:type="spellEnd"/>
      <w:r>
        <w:t xml:space="preserve"> </w:t>
      </w:r>
      <w:proofErr w:type="spellStart"/>
      <w:r>
        <w:t>apresentados</w:t>
      </w:r>
      <w:proofErr w:type="spellEnd"/>
      <w:r>
        <w:t xml:space="preserve">, </w:t>
      </w:r>
      <w:proofErr w:type="spellStart"/>
      <w:r>
        <w:t>melhor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>Socorro Alves</w:t>
      </w:r>
      <w:r>
        <w:t xml:space="preserve">: </w:t>
      </w:r>
      <w:proofErr w:type="spellStart"/>
      <w:r>
        <w:t>Solicitou</w:t>
      </w:r>
      <w:proofErr w:type="spellEnd"/>
      <w:r>
        <w:t xml:space="preserve">, de modo </w:t>
      </w:r>
      <w:proofErr w:type="spellStart"/>
      <w:r>
        <w:t>efusivo</w:t>
      </w:r>
      <w:proofErr w:type="spellEnd"/>
      <w:r>
        <w:t xml:space="preserve">, que nada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feito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aplicativo</w:t>
      </w:r>
      <w:proofErr w:type="spellEnd"/>
      <w:r>
        <w:t xml:space="preserve"> de </w:t>
      </w:r>
      <w:proofErr w:type="spellStart"/>
      <w:r>
        <w:t>mensagens</w:t>
      </w:r>
      <w:proofErr w:type="spellEnd"/>
      <w:r>
        <w:t xml:space="preserve">, pois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dificulta</w:t>
      </w:r>
      <w:proofErr w:type="spellEnd"/>
      <w:r>
        <w:t xml:space="preserve"> </w:t>
      </w:r>
      <w:proofErr w:type="spellStart"/>
      <w:r>
        <w:t>aqueles</w:t>
      </w:r>
      <w:proofErr w:type="spellEnd"/>
      <w:r>
        <w:t xml:space="preserve"> que </w:t>
      </w:r>
      <w:proofErr w:type="spellStart"/>
      <w:r>
        <w:t>trabalham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base. </w:t>
      </w:r>
    </w:p>
    <w:p w:rsidR="00492D90" w:rsidRDefault="00000000">
      <w:pPr>
        <w:ind w:left="-2" w:right="40"/>
      </w:pPr>
      <w:proofErr w:type="spellStart"/>
      <w:r>
        <w:rPr>
          <w:b/>
        </w:rPr>
        <w:t>Cida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Portela</w:t>
      </w:r>
      <w:proofErr w:type="spellEnd"/>
      <w:r>
        <w:rPr>
          <w:b/>
        </w:rPr>
        <w:t>:</w:t>
      </w:r>
      <w:r>
        <w:t>:</w:t>
      </w:r>
      <w:proofErr w:type="gramEnd"/>
      <w:r>
        <w:t xml:space="preserve"> </w:t>
      </w:r>
      <w:proofErr w:type="spellStart"/>
      <w:r>
        <w:t>Continuou</w:t>
      </w:r>
      <w:proofErr w:type="spellEnd"/>
      <w:r>
        <w:t xml:space="preserve"> as </w:t>
      </w:r>
      <w:proofErr w:type="spellStart"/>
      <w:r>
        <w:t>questões</w:t>
      </w:r>
      <w:proofErr w:type="spellEnd"/>
      <w:r>
        <w:t xml:space="preserve"> da Sra. </w:t>
      </w:r>
      <w:proofErr w:type="spellStart"/>
      <w:r>
        <w:t>Cida</w:t>
      </w:r>
      <w:proofErr w:type="spellEnd"/>
      <w:r>
        <w:t xml:space="preserve"> Souza: se </w:t>
      </w:r>
      <w:proofErr w:type="spellStart"/>
      <w:r>
        <w:t>haverá</w:t>
      </w:r>
      <w:proofErr w:type="spellEnd"/>
      <w:r>
        <w:t xml:space="preserve"> </w:t>
      </w:r>
      <w:proofErr w:type="spellStart"/>
      <w:r>
        <w:t>alguma</w:t>
      </w:r>
      <w:proofErr w:type="spellEnd"/>
      <w:r>
        <w:t xml:space="preserve"> </w:t>
      </w:r>
      <w:proofErr w:type="spellStart"/>
      <w:r>
        <w:t>capacitação</w:t>
      </w:r>
      <w:proofErr w:type="spellEnd"/>
      <w:r>
        <w:t xml:space="preserve"> para a </w:t>
      </w:r>
      <w:proofErr w:type="spellStart"/>
      <w:r>
        <w:t>interpretação</w:t>
      </w:r>
      <w:proofErr w:type="spellEnd"/>
      <w:r>
        <w:t xml:space="preserve"> do </w:t>
      </w:r>
      <w:proofErr w:type="spellStart"/>
      <w:r>
        <w:t>edital</w:t>
      </w:r>
      <w:proofErr w:type="spellEnd"/>
      <w:r>
        <w:t xml:space="preserve"> com o </w:t>
      </w:r>
      <w:proofErr w:type="spellStart"/>
      <w:r>
        <w:t>objetivo</w:t>
      </w:r>
      <w:proofErr w:type="spellEnd"/>
      <w:r>
        <w:t xml:space="preserve"> de que as OSC’s </w:t>
      </w:r>
      <w:proofErr w:type="spellStart"/>
      <w:r>
        <w:t>encaminhem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pertinentes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Renato Souza </w:t>
      </w:r>
      <w:proofErr w:type="gramStart"/>
      <w:r>
        <w:rPr>
          <w:b/>
        </w:rPr>
        <w:t>Cintra:</w:t>
      </w:r>
      <w:r>
        <w:t>:</w:t>
      </w:r>
      <w:proofErr w:type="gramEnd"/>
      <w:r>
        <w:t xml:space="preserve"> </w:t>
      </w:r>
      <w:proofErr w:type="spellStart"/>
      <w:r>
        <w:t>Explicou</w:t>
      </w:r>
      <w:proofErr w:type="spellEnd"/>
      <w:r>
        <w:t xml:space="preserve"> que </w:t>
      </w:r>
      <w:proofErr w:type="spellStart"/>
      <w:r>
        <w:t>em</w:t>
      </w:r>
      <w:proofErr w:type="spellEnd"/>
      <w:r>
        <w:t xml:space="preserve"> 2019, </w:t>
      </w:r>
      <w:proofErr w:type="spellStart"/>
      <w:r>
        <w:t>houve</w:t>
      </w:r>
      <w:proofErr w:type="spellEnd"/>
      <w:r>
        <w:t xml:space="preserve">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prática</w:t>
      </w:r>
      <w:proofErr w:type="spellEnd"/>
      <w:r>
        <w:t xml:space="preserve"> de </w:t>
      </w:r>
      <w:proofErr w:type="spellStart"/>
      <w:r>
        <w:t>abrir</w:t>
      </w:r>
      <w:proofErr w:type="spellEnd"/>
      <w:r>
        <w:t xml:space="preserve"> </w:t>
      </w:r>
      <w:proofErr w:type="spellStart"/>
      <w:r>
        <w:t>datas</w:t>
      </w:r>
      <w:proofErr w:type="spellEnd"/>
      <w:r>
        <w:t xml:space="preserve"> e </w:t>
      </w:r>
      <w:proofErr w:type="spellStart"/>
      <w:r>
        <w:t>horários</w:t>
      </w:r>
      <w:proofErr w:type="spellEnd"/>
      <w:r>
        <w:t xml:space="preserve"> para </w:t>
      </w:r>
      <w:proofErr w:type="spellStart"/>
      <w:r>
        <w:t>apresentação</w:t>
      </w:r>
      <w:proofErr w:type="spellEnd"/>
      <w:r>
        <w:t xml:space="preserve"> do </w:t>
      </w:r>
      <w:proofErr w:type="spellStart"/>
      <w:r>
        <w:t>edital</w:t>
      </w:r>
      <w:proofErr w:type="spellEnd"/>
      <w:r>
        <w:t xml:space="preserve"> e </w:t>
      </w:r>
      <w:proofErr w:type="spellStart"/>
      <w:r>
        <w:t>dúvidas</w:t>
      </w:r>
      <w:proofErr w:type="spellEnd"/>
      <w:r>
        <w:t xml:space="preserve"> das </w:t>
      </w:r>
      <w:proofErr w:type="spellStart"/>
      <w:r>
        <w:t>instituições</w:t>
      </w:r>
      <w:proofErr w:type="spellEnd"/>
      <w:r>
        <w:t xml:space="preserve">. </w:t>
      </w:r>
      <w:proofErr w:type="gramStart"/>
      <w:r>
        <w:t>A</w:t>
      </w:r>
      <w:proofErr w:type="gramEnd"/>
      <w:r>
        <w:t xml:space="preserve"> </w:t>
      </w:r>
      <w:proofErr w:type="spellStart"/>
      <w:r>
        <w:t>intenção</w:t>
      </w:r>
      <w:proofErr w:type="spellEnd"/>
      <w:r>
        <w:t xml:space="preserve"> é que se </w:t>
      </w:r>
      <w:proofErr w:type="spellStart"/>
      <w:r>
        <w:t>mantenham</w:t>
      </w:r>
      <w:proofErr w:type="spellEnd"/>
      <w:r>
        <w:t xml:space="preserve"> </w:t>
      </w:r>
      <w:proofErr w:type="spellStart"/>
      <w:r>
        <w:t>essas</w:t>
      </w:r>
      <w:proofErr w:type="spellEnd"/>
      <w:r>
        <w:t xml:space="preserve"> </w:t>
      </w:r>
      <w:proofErr w:type="spellStart"/>
      <w:r>
        <w:t>apresentações</w:t>
      </w:r>
      <w:proofErr w:type="spellEnd"/>
      <w:r>
        <w:t xml:space="preserve"> do </w:t>
      </w:r>
      <w:proofErr w:type="spellStart"/>
      <w:r>
        <w:t>edital</w:t>
      </w:r>
      <w:proofErr w:type="spellEnd"/>
      <w:r>
        <w:t xml:space="preserve">, </w:t>
      </w:r>
      <w:proofErr w:type="spellStart"/>
      <w:r>
        <w:t>evidenciando</w:t>
      </w:r>
      <w:proofErr w:type="spellEnd"/>
      <w:r>
        <w:t xml:space="preserve"> que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substitui</w:t>
      </w:r>
      <w:proofErr w:type="spellEnd"/>
      <w:r>
        <w:t xml:space="preserve"> a </w:t>
      </w:r>
      <w:proofErr w:type="spellStart"/>
      <w:r>
        <w:t>leitura</w:t>
      </w:r>
      <w:proofErr w:type="spellEnd"/>
      <w:r>
        <w:t xml:space="preserve"> </w:t>
      </w:r>
      <w:proofErr w:type="spellStart"/>
      <w:r>
        <w:t>atenta</w:t>
      </w:r>
      <w:proofErr w:type="spellEnd"/>
      <w:r>
        <w:t xml:space="preserve"> e </w:t>
      </w:r>
      <w:proofErr w:type="spellStart"/>
      <w:r>
        <w:t>minuciosa</w:t>
      </w:r>
      <w:proofErr w:type="spellEnd"/>
      <w:r>
        <w:t xml:space="preserve"> </w:t>
      </w:r>
      <w:proofErr w:type="spellStart"/>
      <w:r>
        <w:t>daqueles</w:t>
      </w:r>
      <w:proofErr w:type="spellEnd"/>
      <w:r>
        <w:t xml:space="preserve"> que </w:t>
      </w:r>
      <w:proofErr w:type="spellStart"/>
      <w:r>
        <w:t>querem</w:t>
      </w:r>
      <w:proofErr w:type="spellEnd"/>
      <w:r>
        <w:t xml:space="preserve"> </w:t>
      </w:r>
      <w:proofErr w:type="spellStart"/>
      <w:r>
        <w:t>participar</w:t>
      </w:r>
      <w:proofErr w:type="spellEnd"/>
      <w:r>
        <w:t xml:space="preserve"> da </w:t>
      </w:r>
      <w:proofErr w:type="spellStart"/>
      <w:r>
        <w:t>concorrência</w:t>
      </w:r>
      <w:proofErr w:type="spellEnd"/>
      <w:r>
        <w:t xml:space="preserve">. </w:t>
      </w:r>
    </w:p>
    <w:p w:rsidR="00492D90" w:rsidRDefault="00000000">
      <w:pPr>
        <w:spacing w:after="203" w:line="254" w:lineRule="auto"/>
        <w:ind w:left="-5" w:right="0"/>
        <w:jc w:val="left"/>
      </w:pPr>
      <w:r>
        <w:rPr>
          <w:b/>
        </w:rPr>
        <w:t>III – INFORME GERAIS:</w:t>
      </w:r>
      <w:r>
        <w:t xml:space="preserve"> </w:t>
      </w:r>
    </w:p>
    <w:p w:rsidR="00492D90" w:rsidRDefault="00000000">
      <w:pPr>
        <w:ind w:left="-2" w:right="40"/>
      </w:pPr>
      <w:r>
        <w:rPr>
          <w:b/>
        </w:rPr>
        <w:t xml:space="preserve">Ana </w:t>
      </w:r>
      <w:proofErr w:type="spellStart"/>
      <w:r>
        <w:rPr>
          <w:b/>
        </w:rPr>
        <w:t>Millas</w:t>
      </w:r>
      <w:proofErr w:type="spellEnd"/>
      <w:r>
        <w:t xml:space="preserve">: </w:t>
      </w:r>
      <w:proofErr w:type="spellStart"/>
      <w:r>
        <w:t>Apresentou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eventos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 </w:t>
      </w:r>
      <w:proofErr w:type="spellStart"/>
      <w:r>
        <w:t>realizados</w:t>
      </w:r>
      <w:proofErr w:type="spellEnd"/>
      <w:r>
        <w:t xml:space="preserve">, </w:t>
      </w:r>
      <w:proofErr w:type="spellStart"/>
      <w:r>
        <w:t>enfatizando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início</w:t>
      </w:r>
      <w:proofErr w:type="spellEnd"/>
      <w:r>
        <w:t xml:space="preserve"> das </w:t>
      </w:r>
      <w:proofErr w:type="spellStart"/>
      <w:r>
        <w:t>atividades</w:t>
      </w:r>
      <w:proofErr w:type="spellEnd"/>
      <w:r>
        <w:t xml:space="preserve"> se </w:t>
      </w:r>
      <w:proofErr w:type="spellStart"/>
      <w:r>
        <w:t>deu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setembro</w:t>
      </w:r>
      <w:proofErr w:type="spellEnd"/>
      <w:r>
        <w:t xml:space="preserve"> com a </w:t>
      </w:r>
      <w:proofErr w:type="spellStart"/>
      <w:r>
        <w:t>premissa</w:t>
      </w:r>
      <w:proofErr w:type="spellEnd"/>
      <w:r>
        <w:t xml:space="preserve"> </w:t>
      </w:r>
      <w:proofErr w:type="spellStart"/>
      <w:r>
        <w:t>confraternizar</w:t>
      </w:r>
      <w:proofErr w:type="spellEnd"/>
      <w:r>
        <w:t xml:space="preserve">, </w:t>
      </w:r>
      <w:proofErr w:type="spellStart"/>
      <w:r>
        <w:t>celebrar</w:t>
      </w:r>
      <w:proofErr w:type="spellEnd"/>
      <w:r>
        <w:t xml:space="preserve"> e </w:t>
      </w:r>
      <w:proofErr w:type="spellStart"/>
      <w:r>
        <w:t>divulgar</w:t>
      </w:r>
      <w:proofErr w:type="spellEnd"/>
      <w:r>
        <w:t xml:space="preserve"> o CMI. </w:t>
      </w:r>
      <w:proofErr w:type="spellStart"/>
      <w:r>
        <w:t>Enfatizou</w:t>
      </w:r>
      <w:proofErr w:type="spellEnd"/>
      <w:r>
        <w:t xml:space="preserve"> que </w:t>
      </w:r>
      <w:proofErr w:type="spellStart"/>
      <w:r>
        <w:t>esses</w:t>
      </w:r>
      <w:proofErr w:type="spellEnd"/>
      <w:r>
        <w:t xml:space="preserve"> </w:t>
      </w:r>
      <w:proofErr w:type="spellStart"/>
      <w:r>
        <w:t>eventos</w:t>
      </w:r>
      <w:proofErr w:type="spellEnd"/>
      <w:r>
        <w:t xml:space="preserve"> </w:t>
      </w:r>
      <w:proofErr w:type="spellStart"/>
      <w:r>
        <w:t>somam</w:t>
      </w:r>
      <w:proofErr w:type="spellEnd"/>
      <w:r>
        <w:t xml:space="preserve"> e </w:t>
      </w:r>
      <w:proofErr w:type="spellStart"/>
      <w:r>
        <w:t>motivam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conselheiros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instituições</w:t>
      </w:r>
      <w:proofErr w:type="spellEnd"/>
      <w:r>
        <w:t xml:space="preserve"> </w:t>
      </w:r>
      <w:proofErr w:type="spellStart"/>
      <w:r>
        <w:t>parceiras</w:t>
      </w:r>
      <w:proofErr w:type="spellEnd"/>
      <w:r>
        <w:t xml:space="preserve">, </w:t>
      </w:r>
      <w:proofErr w:type="spellStart"/>
      <w:r>
        <w:t>evento</w:t>
      </w:r>
      <w:proofErr w:type="spellEnd"/>
      <w:r>
        <w:t xml:space="preserve"> de </w:t>
      </w:r>
      <w:proofErr w:type="spellStart"/>
      <w:r>
        <w:t>précongresso</w:t>
      </w:r>
      <w:proofErr w:type="spellEnd"/>
      <w:r>
        <w:t xml:space="preserve">, </w:t>
      </w:r>
      <w:proofErr w:type="spellStart"/>
      <w:r>
        <w:t>Exemplificou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eventos</w:t>
      </w:r>
      <w:proofErr w:type="spellEnd"/>
      <w:r>
        <w:t xml:space="preserve"> Expo </w:t>
      </w:r>
      <w:proofErr w:type="spellStart"/>
      <w:r>
        <w:t>Longevidade</w:t>
      </w:r>
      <w:proofErr w:type="spellEnd"/>
      <w:r>
        <w:t xml:space="preserve">, Vem </w:t>
      </w:r>
      <w:proofErr w:type="spellStart"/>
      <w:r>
        <w:t>Dançar</w:t>
      </w:r>
      <w:proofErr w:type="spellEnd"/>
      <w:r>
        <w:t xml:space="preserve"> – </w:t>
      </w:r>
      <w:proofErr w:type="spellStart"/>
      <w:r>
        <w:t>Ermelino</w:t>
      </w:r>
      <w:proofErr w:type="spellEnd"/>
      <w:r>
        <w:t xml:space="preserve"> </w:t>
      </w:r>
      <w:proofErr w:type="gramStart"/>
      <w:r>
        <w:t>Matarazzo,  com</w:t>
      </w:r>
      <w:proofErr w:type="gramEnd"/>
      <w:r>
        <w:t xml:space="preserve"> </w:t>
      </w:r>
      <w:proofErr w:type="spellStart"/>
      <w:r>
        <w:t>reconhecimento</w:t>
      </w:r>
      <w:proofErr w:type="spellEnd"/>
      <w:r>
        <w:t xml:space="preserve"> </w:t>
      </w:r>
      <w:proofErr w:type="spellStart"/>
      <w:r>
        <w:t>específico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</w:t>
      </w:r>
      <w:proofErr w:type="spellStart"/>
      <w:r>
        <w:t>representantes</w:t>
      </w:r>
      <w:proofErr w:type="spellEnd"/>
      <w:r>
        <w:t xml:space="preserve"> da SEME no CMI, Sra. </w:t>
      </w:r>
      <w:proofErr w:type="spellStart"/>
      <w:r>
        <w:t>Dineia</w:t>
      </w:r>
      <w:proofErr w:type="spellEnd"/>
      <w:r>
        <w:t xml:space="preserve"> e Sra. Maria Luiza, </w:t>
      </w:r>
      <w:proofErr w:type="spellStart"/>
      <w:r>
        <w:t>Mostrou</w:t>
      </w:r>
      <w:proofErr w:type="spellEnd"/>
      <w:r>
        <w:t xml:space="preserve"> </w:t>
      </w:r>
      <w:proofErr w:type="spellStart"/>
      <w:r>
        <w:t>fotos</w:t>
      </w:r>
      <w:proofErr w:type="spellEnd"/>
      <w:r>
        <w:t xml:space="preserve"> da II Feira do </w:t>
      </w:r>
      <w:proofErr w:type="spellStart"/>
      <w:r>
        <w:t>Empreendedor</w:t>
      </w:r>
      <w:proofErr w:type="spellEnd"/>
      <w:r>
        <w:t xml:space="preserve">, </w:t>
      </w:r>
      <w:proofErr w:type="spellStart"/>
      <w:r>
        <w:t>evidenciando</w:t>
      </w:r>
      <w:proofErr w:type="spellEnd"/>
      <w:r>
        <w:t xml:space="preserve"> o </w:t>
      </w:r>
      <w:proofErr w:type="spellStart"/>
      <w:r>
        <w:t>trabalho</w:t>
      </w:r>
      <w:proofErr w:type="spellEnd"/>
      <w:r>
        <w:t xml:space="preserve"> </w:t>
      </w:r>
      <w:proofErr w:type="spellStart"/>
      <w:r>
        <w:t>intergeracional</w:t>
      </w:r>
      <w:proofErr w:type="spellEnd"/>
      <w:r>
        <w:t xml:space="preserve"> dessas </w:t>
      </w:r>
      <w:proofErr w:type="spellStart"/>
      <w:r>
        <w:t>ações</w:t>
      </w:r>
      <w:proofErr w:type="spellEnd"/>
      <w:r>
        <w:t xml:space="preserve">, </w:t>
      </w:r>
      <w:proofErr w:type="spellStart"/>
      <w:r>
        <w:t>assim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, a </w:t>
      </w:r>
      <w:proofErr w:type="spellStart"/>
      <w:r>
        <w:t>participação</w:t>
      </w:r>
      <w:proofErr w:type="spellEnd"/>
      <w:r>
        <w:t xml:space="preserve"> de </w:t>
      </w:r>
      <w:proofErr w:type="spellStart"/>
      <w:r>
        <w:t>todos</w:t>
      </w:r>
      <w:proofErr w:type="spellEnd"/>
      <w:r>
        <w:t xml:space="preserve"> nesses </w:t>
      </w:r>
      <w:proofErr w:type="spellStart"/>
      <w:r>
        <w:t>eventos</w:t>
      </w:r>
      <w:proofErr w:type="spellEnd"/>
      <w:r>
        <w:t xml:space="preserve">. </w:t>
      </w:r>
      <w:proofErr w:type="spellStart"/>
      <w:r>
        <w:t>Divulgou</w:t>
      </w:r>
      <w:proofErr w:type="spellEnd"/>
      <w:r>
        <w:t xml:space="preserve"> </w:t>
      </w:r>
      <w:proofErr w:type="spellStart"/>
      <w:r>
        <w:t>a</w:t>
      </w:r>
      <w:proofErr w:type="spellEnd"/>
      <w:r>
        <w:t xml:space="preserve"> agenda de </w:t>
      </w:r>
      <w:proofErr w:type="spellStart"/>
      <w:r>
        <w:t>ações</w:t>
      </w:r>
      <w:proofErr w:type="spellEnd"/>
      <w:r>
        <w:t xml:space="preserve"> para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outubro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Maria </w:t>
      </w:r>
      <w:proofErr w:type="spellStart"/>
      <w:r>
        <w:rPr>
          <w:b/>
        </w:rPr>
        <w:t>Enaura</w:t>
      </w:r>
      <w:proofErr w:type="spellEnd"/>
      <w:r>
        <w:t xml:space="preserve">: </w:t>
      </w:r>
      <w:proofErr w:type="spellStart"/>
      <w:r>
        <w:t>Ressaltou</w:t>
      </w:r>
      <w:proofErr w:type="spellEnd"/>
      <w:r>
        <w:t xml:space="preserve"> que </w:t>
      </w:r>
      <w:proofErr w:type="spellStart"/>
      <w:r>
        <w:t>todo</w:t>
      </w:r>
      <w:proofErr w:type="spellEnd"/>
      <w:r>
        <w:t xml:space="preserve"> o </w:t>
      </w:r>
      <w:proofErr w:type="spellStart"/>
      <w:r>
        <w:t>colegiado</w:t>
      </w:r>
      <w:proofErr w:type="spellEnd"/>
      <w:r>
        <w:t xml:space="preserve"> </w:t>
      </w:r>
      <w:proofErr w:type="spellStart"/>
      <w:r>
        <w:t>recebeu</w:t>
      </w:r>
      <w:proofErr w:type="spellEnd"/>
      <w:r>
        <w:t xml:space="preserve"> a </w:t>
      </w:r>
      <w:proofErr w:type="spellStart"/>
      <w:r>
        <w:t>programação</w:t>
      </w:r>
      <w:proofErr w:type="spellEnd"/>
      <w:r>
        <w:t xml:space="preserve"> e </w:t>
      </w:r>
      <w:proofErr w:type="spellStart"/>
      <w:r>
        <w:t>diante</w:t>
      </w:r>
      <w:proofErr w:type="spellEnd"/>
      <w:r>
        <w:t xml:space="preserve"> de </w:t>
      </w:r>
      <w:proofErr w:type="spellStart"/>
      <w:r>
        <w:t>quaisquer</w:t>
      </w:r>
      <w:proofErr w:type="spellEnd"/>
      <w:r>
        <w:t xml:space="preserve"> </w:t>
      </w:r>
      <w:proofErr w:type="spellStart"/>
      <w:r>
        <w:t>novas</w:t>
      </w:r>
      <w:proofErr w:type="spellEnd"/>
      <w:r>
        <w:t xml:space="preserve"> </w:t>
      </w:r>
      <w:proofErr w:type="spellStart"/>
      <w:r>
        <w:t>informações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informados</w:t>
      </w:r>
      <w:proofErr w:type="spellEnd"/>
      <w:r>
        <w:t xml:space="preserve">.  </w:t>
      </w:r>
    </w:p>
    <w:p w:rsidR="00492D90" w:rsidRDefault="00000000">
      <w:pPr>
        <w:numPr>
          <w:ilvl w:val="0"/>
          <w:numId w:val="3"/>
        </w:numPr>
        <w:spacing w:after="9"/>
        <w:ind w:right="40"/>
      </w:pPr>
      <w:proofErr w:type="spellStart"/>
      <w:r>
        <w:t>Destacou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importância</w:t>
      </w:r>
      <w:proofErr w:type="spellEnd"/>
      <w:r>
        <w:t xml:space="preserve"> da Assembleia </w:t>
      </w:r>
      <w:proofErr w:type="spellStart"/>
      <w:r>
        <w:t>Geral</w:t>
      </w:r>
      <w:proofErr w:type="spellEnd"/>
      <w:r>
        <w:t xml:space="preserve"> </w:t>
      </w:r>
      <w:proofErr w:type="spellStart"/>
      <w:r>
        <w:t>Extraordinária</w:t>
      </w:r>
      <w:proofErr w:type="spellEnd"/>
      <w:r>
        <w:t xml:space="preserve"> que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realizada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24/10, </w:t>
      </w:r>
      <w:proofErr w:type="spellStart"/>
      <w:r>
        <w:t>às</w:t>
      </w:r>
      <w:proofErr w:type="spellEnd"/>
      <w:r>
        <w:t xml:space="preserve"> 14h,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retorno</w:t>
      </w:r>
      <w:proofErr w:type="spellEnd"/>
      <w:r>
        <w:t xml:space="preserve"> de </w:t>
      </w:r>
      <w:proofErr w:type="spellStart"/>
      <w:r>
        <w:t>solicitação</w:t>
      </w:r>
      <w:proofErr w:type="spellEnd"/>
      <w:r>
        <w:t xml:space="preserve"> do </w:t>
      </w:r>
      <w:proofErr w:type="spellStart"/>
      <w:r>
        <w:t>colegiado</w:t>
      </w:r>
      <w:proofErr w:type="spellEnd"/>
      <w:r>
        <w:t xml:space="preserve"> para a </w:t>
      </w:r>
      <w:proofErr w:type="spellStart"/>
      <w:r>
        <w:t>apresentação</w:t>
      </w:r>
      <w:proofErr w:type="spellEnd"/>
      <w:r>
        <w:t xml:space="preserve"> de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aprovados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editais</w:t>
      </w:r>
      <w:proofErr w:type="spellEnd"/>
      <w:r>
        <w:t xml:space="preserve"> 2019 e 2020, que </w:t>
      </w:r>
      <w:proofErr w:type="spellStart"/>
      <w:r>
        <w:t>poderão</w:t>
      </w:r>
      <w:proofErr w:type="spellEnd"/>
      <w:r>
        <w:t xml:space="preserve"> </w:t>
      </w:r>
      <w:proofErr w:type="spellStart"/>
      <w:r>
        <w:t>servir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exemplo</w:t>
      </w:r>
      <w:proofErr w:type="spellEnd"/>
      <w:r>
        <w:t xml:space="preserve"> para o novo </w:t>
      </w:r>
      <w:proofErr w:type="spellStart"/>
      <w:r>
        <w:t>edital</w:t>
      </w:r>
      <w:proofErr w:type="spellEnd"/>
      <w:r>
        <w:t xml:space="preserve"> que </w:t>
      </w:r>
      <w:proofErr w:type="spellStart"/>
      <w:r>
        <w:t>virá</w:t>
      </w:r>
      <w:proofErr w:type="spellEnd"/>
      <w:r>
        <w:t xml:space="preserve">.  </w:t>
      </w:r>
    </w:p>
    <w:p w:rsidR="00492D90" w:rsidRDefault="00000000">
      <w:pPr>
        <w:numPr>
          <w:ilvl w:val="0"/>
          <w:numId w:val="3"/>
        </w:numPr>
        <w:spacing w:after="10"/>
        <w:ind w:right="40"/>
      </w:pPr>
      <w:proofErr w:type="spellStart"/>
      <w:r>
        <w:t>observou</w:t>
      </w:r>
      <w:proofErr w:type="spellEnd"/>
      <w:r>
        <w:t xml:space="preserve"> que de </w:t>
      </w:r>
      <w:proofErr w:type="spellStart"/>
      <w:r>
        <w:t>acordo</w:t>
      </w:r>
      <w:proofErr w:type="spellEnd"/>
      <w:r>
        <w:t xml:space="preserve"> com o </w:t>
      </w:r>
      <w:proofErr w:type="spellStart"/>
      <w:r>
        <w:t>Planejamento</w:t>
      </w:r>
      <w:proofErr w:type="spellEnd"/>
      <w:r>
        <w:t xml:space="preserve"> a carta </w:t>
      </w:r>
      <w:proofErr w:type="spellStart"/>
      <w:r>
        <w:t>foi</w:t>
      </w:r>
      <w:proofErr w:type="spellEnd"/>
      <w:r>
        <w:t xml:space="preserve"> </w:t>
      </w:r>
      <w:proofErr w:type="spellStart"/>
      <w:r>
        <w:t>enviada</w:t>
      </w:r>
      <w:proofErr w:type="spellEnd"/>
      <w:r>
        <w:t xml:space="preserve"> a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candidatos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governo</w:t>
      </w:r>
      <w:proofErr w:type="spellEnd"/>
      <w:r>
        <w:t xml:space="preserve"> SP e à </w:t>
      </w:r>
      <w:proofErr w:type="spellStart"/>
      <w:r>
        <w:t>presidência</w:t>
      </w:r>
      <w:proofErr w:type="spellEnd"/>
      <w:r>
        <w:t xml:space="preserve">, </w:t>
      </w:r>
      <w:proofErr w:type="spellStart"/>
      <w:r>
        <w:t>tendo</w:t>
      </w:r>
      <w:proofErr w:type="spellEnd"/>
      <w:r>
        <w:t xml:space="preserve">, no </w:t>
      </w:r>
      <w:proofErr w:type="spellStart"/>
      <w:proofErr w:type="gramStart"/>
      <w:r>
        <w:t>entanto</w:t>
      </w:r>
      <w:proofErr w:type="spellEnd"/>
      <w:r>
        <w:t>,  o</w:t>
      </w:r>
      <w:proofErr w:type="gramEnd"/>
      <w:r>
        <w:t xml:space="preserve"> </w:t>
      </w:r>
      <w:proofErr w:type="spellStart"/>
      <w:r>
        <w:t>retorno</w:t>
      </w:r>
      <w:proofErr w:type="spellEnd"/>
      <w:r>
        <w:t xml:space="preserve"> </w:t>
      </w:r>
      <w:proofErr w:type="spellStart"/>
      <w:r>
        <w:t>apenas</w:t>
      </w:r>
      <w:proofErr w:type="spellEnd"/>
      <w:r>
        <w:t xml:space="preserve"> de </w:t>
      </w:r>
      <w:proofErr w:type="spellStart"/>
      <w:r>
        <w:t>dois</w:t>
      </w:r>
      <w:proofErr w:type="spellEnd"/>
      <w:r>
        <w:t xml:space="preserve"> - a </w:t>
      </w:r>
      <w:proofErr w:type="spellStart"/>
      <w:r>
        <w:t>assessoria</w:t>
      </w:r>
      <w:proofErr w:type="spellEnd"/>
      <w:r>
        <w:t xml:space="preserve"> do </w:t>
      </w:r>
      <w:proofErr w:type="spellStart"/>
      <w:r>
        <w:t>candidato</w:t>
      </w:r>
      <w:proofErr w:type="spellEnd"/>
      <w:r>
        <w:t xml:space="preserve"> Srº. Lula </w:t>
      </w:r>
      <w:proofErr w:type="spellStart"/>
      <w:r>
        <w:t>Inácio</w:t>
      </w:r>
      <w:proofErr w:type="spellEnd"/>
      <w:r>
        <w:t xml:space="preserve"> Lula da Silva </w:t>
      </w:r>
      <w:proofErr w:type="spellStart"/>
      <w:r>
        <w:t>observou</w:t>
      </w:r>
      <w:proofErr w:type="spellEnd"/>
      <w:r>
        <w:t xml:space="preserve"> que </w:t>
      </w:r>
      <w:proofErr w:type="spellStart"/>
      <w:r>
        <w:t>estaria</w:t>
      </w:r>
      <w:proofErr w:type="spellEnd"/>
      <w:r>
        <w:t xml:space="preserve"> </w:t>
      </w:r>
      <w:proofErr w:type="spellStart"/>
      <w:r>
        <w:t>sendo</w:t>
      </w:r>
      <w:proofErr w:type="spellEnd"/>
      <w:r>
        <w:t xml:space="preserve"> </w:t>
      </w:r>
      <w:proofErr w:type="spellStart"/>
      <w:r>
        <w:t>encaminhada</w:t>
      </w:r>
      <w:proofErr w:type="spellEnd"/>
      <w:r>
        <w:t xml:space="preserve">, e a </w:t>
      </w:r>
      <w:proofErr w:type="spellStart"/>
      <w:proofErr w:type="gramStart"/>
      <w:r>
        <w:t>assessoria</w:t>
      </w:r>
      <w:proofErr w:type="spellEnd"/>
      <w:r>
        <w:t xml:space="preserve">  do</w:t>
      </w:r>
      <w:proofErr w:type="gramEnd"/>
      <w:r>
        <w:t xml:space="preserve"> </w:t>
      </w:r>
      <w:proofErr w:type="spellStart"/>
      <w:r>
        <w:t>candidato</w:t>
      </w:r>
      <w:proofErr w:type="spellEnd"/>
      <w:r>
        <w:t xml:space="preserve"> Srº. Ciro Gomes </w:t>
      </w:r>
      <w:proofErr w:type="spellStart"/>
      <w:r>
        <w:t>relatou</w:t>
      </w:r>
      <w:proofErr w:type="spellEnd"/>
      <w:r>
        <w:t xml:space="preserve"> que leu as </w:t>
      </w:r>
      <w:proofErr w:type="spellStart"/>
      <w:r>
        <w:t>propostas</w:t>
      </w:r>
      <w:proofErr w:type="spellEnd"/>
      <w:r>
        <w:t xml:space="preserve"> do CMI/SP e </w:t>
      </w:r>
      <w:proofErr w:type="spellStart"/>
      <w:r>
        <w:t>ressaltou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estava</w:t>
      </w:r>
      <w:proofErr w:type="spellEnd"/>
      <w:r>
        <w:t xml:space="preserve"> </w:t>
      </w:r>
      <w:proofErr w:type="spellStart"/>
      <w:r>
        <w:t>alinhado</w:t>
      </w:r>
      <w:proofErr w:type="spellEnd"/>
      <w:r>
        <w:t xml:space="preserve"> com o </w:t>
      </w:r>
      <w:proofErr w:type="spellStart"/>
      <w:r>
        <w:t>projeto</w:t>
      </w:r>
      <w:proofErr w:type="spellEnd"/>
      <w:r>
        <w:t xml:space="preserve"> de </w:t>
      </w:r>
      <w:proofErr w:type="spellStart"/>
      <w:r>
        <w:t>governo</w:t>
      </w:r>
      <w:proofErr w:type="spellEnd"/>
      <w:r>
        <w:t xml:space="preserve"> do </w:t>
      </w:r>
      <w:proofErr w:type="spellStart"/>
      <w:r>
        <w:t>candidato</w:t>
      </w:r>
      <w:proofErr w:type="spellEnd"/>
      <w:r>
        <w:t xml:space="preserve">, </w:t>
      </w:r>
      <w:proofErr w:type="spellStart"/>
      <w:r>
        <w:t>compartilhando</w:t>
      </w:r>
      <w:proofErr w:type="spellEnd"/>
      <w:r>
        <w:t xml:space="preserve">-o. (a carta e </w:t>
      </w:r>
      <w:proofErr w:type="spellStart"/>
      <w:r>
        <w:t>resposta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compartilhadas</w:t>
      </w:r>
      <w:proofErr w:type="spellEnd"/>
      <w:r>
        <w:t xml:space="preserve"> com o </w:t>
      </w:r>
      <w:proofErr w:type="spellStart"/>
      <w:r>
        <w:t>Colegiado</w:t>
      </w:r>
      <w:proofErr w:type="spellEnd"/>
      <w:r>
        <w:t xml:space="preserve">) </w:t>
      </w:r>
      <w:proofErr w:type="gramStart"/>
      <w:r>
        <w:rPr>
          <w:rFonts w:ascii="Arial" w:eastAsia="Arial" w:hAnsi="Arial" w:cs="Arial"/>
        </w:rPr>
        <w:t xml:space="preserve">● </w:t>
      </w:r>
      <w:r>
        <w:t xml:space="preserve"> </w:t>
      </w:r>
      <w:proofErr w:type="spellStart"/>
      <w:r>
        <w:t>Anunciou</w:t>
      </w:r>
      <w:proofErr w:type="spellEnd"/>
      <w:proofErr w:type="gram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Cursos</w:t>
      </w:r>
      <w:proofErr w:type="spellEnd"/>
      <w:r>
        <w:t xml:space="preserve"> de </w:t>
      </w:r>
      <w:proofErr w:type="spellStart"/>
      <w:r>
        <w:t>Inclusão</w:t>
      </w:r>
      <w:proofErr w:type="spellEnd"/>
      <w:r>
        <w:t xml:space="preserve"> Digital, </w:t>
      </w:r>
      <w:proofErr w:type="spellStart"/>
      <w:r>
        <w:t>demanda</w:t>
      </w:r>
      <w:proofErr w:type="spellEnd"/>
      <w:r>
        <w:t xml:space="preserve"> </w:t>
      </w:r>
      <w:proofErr w:type="spellStart"/>
      <w:r>
        <w:t>prevista</w:t>
      </w:r>
      <w:proofErr w:type="spellEnd"/>
      <w:r>
        <w:t xml:space="preserve"> no </w:t>
      </w:r>
      <w:proofErr w:type="spellStart"/>
      <w:r>
        <w:t>Planejamento</w:t>
      </w:r>
      <w:proofErr w:type="spellEnd"/>
      <w:r>
        <w:t xml:space="preserve"> do  CMI para SMIT que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realizadas</w:t>
      </w:r>
      <w:proofErr w:type="spellEnd"/>
      <w:r>
        <w:t xml:space="preserve">, de forma </w:t>
      </w:r>
      <w:proofErr w:type="spellStart"/>
      <w:r>
        <w:t>descentralizada</w:t>
      </w:r>
      <w:proofErr w:type="spellEnd"/>
      <w:r>
        <w:t xml:space="preserve">,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meio</w:t>
      </w:r>
      <w:proofErr w:type="spellEnd"/>
      <w:r>
        <w:t xml:space="preserve"> dos </w:t>
      </w:r>
      <w:proofErr w:type="spellStart"/>
      <w:r>
        <w:t>Telecentros</w:t>
      </w:r>
      <w:proofErr w:type="spellEnd"/>
      <w:r>
        <w:t xml:space="preserve"> de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região</w:t>
      </w:r>
      <w:proofErr w:type="spellEnd"/>
      <w:r>
        <w:t xml:space="preserve"> - online e </w:t>
      </w:r>
      <w:proofErr w:type="spellStart"/>
      <w:r>
        <w:t>presencial</w:t>
      </w:r>
      <w:proofErr w:type="spellEnd"/>
      <w:r>
        <w:t xml:space="preserve">, </w:t>
      </w:r>
      <w:proofErr w:type="spellStart"/>
      <w:r>
        <w:t>tendo</w:t>
      </w:r>
      <w:proofErr w:type="spellEnd"/>
      <w:r>
        <w:t xml:space="preserve"> um </w:t>
      </w:r>
      <w:proofErr w:type="spellStart"/>
      <w:r>
        <w:t>especificamente</w:t>
      </w:r>
      <w:proofErr w:type="spellEnd"/>
      <w:r>
        <w:t xml:space="preserve"> </w:t>
      </w:r>
      <w:proofErr w:type="spellStart"/>
      <w:r>
        <w:t>destinados</w:t>
      </w:r>
      <w:proofErr w:type="spellEnd"/>
      <w:r>
        <w:t xml:space="preserve"> à </w:t>
      </w:r>
      <w:proofErr w:type="spellStart"/>
      <w:r>
        <w:t>pessoas</w:t>
      </w:r>
      <w:proofErr w:type="spellEnd"/>
      <w:r>
        <w:t xml:space="preserve"> 60+.  </w:t>
      </w:r>
      <w:r>
        <w:rPr>
          <w:rFonts w:ascii="Arial" w:eastAsia="Arial" w:hAnsi="Arial" w:cs="Arial"/>
        </w:rPr>
        <w:t xml:space="preserve">● </w:t>
      </w:r>
      <w:proofErr w:type="spellStart"/>
      <w:r>
        <w:t>Lembrou</w:t>
      </w:r>
      <w:proofErr w:type="spellEnd"/>
      <w:r>
        <w:t xml:space="preserve"> </w:t>
      </w:r>
      <w:proofErr w:type="spellStart"/>
      <w:proofErr w:type="gramStart"/>
      <w:r>
        <w:t>sobre</w:t>
      </w:r>
      <w:proofErr w:type="spellEnd"/>
      <w:r>
        <w:t xml:space="preserve">  o</w:t>
      </w:r>
      <w:proofErr w:type="gramEnd"/>
      <w:r>
        <w:t xml:space="preserve"> </w:t>
      </w:r>
      <w:proofErr w:type="spellStart"/>
      <w:r>
        <w:t>início</w:t>
      </w:r>
      <w:proofErr w:type="spellEnd"/>
      <w:r>
        <w:t xml:space="preserve"> da </w:t>
      </w:r>
      <w:proofErr w:type="spellStart"/>
      <w:r>
        <w:t>ação</w:t>
      </w:r>
      <w:proofErr w:type="spellEnd"/>
      <w:r>
        <w:t xml:space="preserve"> </w:t>
      </w:r>
      <w:proofErr w:type="spellStart"/>
      <w:r>
        <w:t>Orçamento</w:t>
      </w:r>
      <w:proofErr w:type="spellEnd"/>
      <w:r>
        <w:t xml:space="preserve"> </w:t>
      </w:r>
      <w:proofErr w:type="spellStart"/>
      <w:r>
        <w:t>Cidadão</w:t>
      </w:r>
      <w:proofErr w:type="spellEnd"/>
      <w:r>
        <w:t xml:space="preserve"> com </w:t>
      </w:r>
      <w:proofErr w:type="spellStart"/>
      <w:r>
        <w:t>audiências</w:t>
      </w:r>
      <w:proofErr w:type="spellEnd"/>
      <w:r>
        <w:t xml:space="preserve"> </w:t>
      </w:r>
      <w:proofErr w:type="spellStart"/>
      <w:r>
        <w:t>públicas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todas</w:t>
      </w:r>
      <w:proofErr w:type="spellEnd"/>
      <w:r>
        <w:t xml:space="preserve"> as </w:t>
      </w:r>
      <w:proofErr w:type="spellStart"/>
      <w:r>
        <w:t>Subprefeituras</w:t>
      </w:r>
      <w:proofErr w:type="spellEnd"/>
      <w:r>
        <w:t xml:space="preserve">. </w:t>
      </w:r>
    </w:p>
    <w:p w:rsidR="00492D90" w:rsidRDefault="00000000">
      <w:pPr>
        <w:numPr>
          <w:ilvl w:val="0"/>
          <w:numId w:val="3"/>
        </w:numPr>
        <w:ind w:right="40"/>
      </w:pPr>
      <w:proofErr w:type="spellStart"/>
      <w:r>
        <w:t>Finalizou</w:t>
      </w:r>
      <w:proofErr w:type="spellEnd"/>
      <w:r>
        <w:t xml:space="preserve">, </w:t>
      </w:r>
      <w:proofErr w:type="spellStart"/>
      <w:r>
        <w:t>lembrando</w:t>
      </w:r>
      <w:proofErr w:type="spellEnd"/>
      <w:r>
        <w:t xml:space="preserve"> da </w:t>
      </w:r>
      <w:proofErr w:type="spellStart"/>
      <w:r>
        <w:t>reunião</w:t>
      </w:r>
      <w:proofErr w:type="spellEnd"/>
      <w:r>
        <w:t xml:space="preserve"> da </w:t>
      </w:r>
      <w:proofErr w:type="spellStart"/>
      <w:r>
        <w:t>Comissão</w:t>
      </w:r>
      <w:proofErr w:type="spellEnd"/>
      <w:r>
        <w:t xml:space="preserve"> </w:t>
      </w:r>
      <w:proofErr w:type="spellStart"/>
      <w:r>
        <w:t>Extraordinária</w:t>
      </w:r>
      <w:proofErr w:type="spellEnd"/>
      <w:r>
        <w:t xml:space="preserve"> do </w:t>
      </w:r>
      <w:proofErr w:type="spellStart"/>
      <w:r>
        <w:t>Idoso</w:t>
      </w:r>
      <w:proofErr w:type="spellEnd"/>
      <w:r>
        <w:t xml:space="preserve"> e </w:t>
      </w:r>
      <w:proofErr w:type="spellStart"/>
      <w:r>
        <w:t>Assistência</w:t>
      </w:r>
      <w:proofErr w:type="spellEnd"/>
      <w:r>
        <w:t xml:space="preserve"> Social que </w:t>
      </w:r>
      <w:proofErr w:type="spellStart"/>
      <w:r>
        <w:t>terá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pauta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30 </w:t>
      </w:r>
      <w:proofErr w:type="spellStart"/>
      <w:r>
        <w:t>anos</w:t>
      </w:r>
      <w:proofErr w:type="spellEnd"/>
      <w:r>
        <w:t xml:space="preserve"> do CMI/SP.  </w:t>
      </w:r>
    </w:p>
    <w:p w:rsidR="00492D90" w:rsidRDefault="00000000">
      <w:pPr>
        <w:ind w:left="-2" w:right="40"/>
      </w:pPr>
      <w:proofErr w:type="spellStart"/>
      <w:r>
        <w:lastRenderedPageBreak/>
        <w:t>Abriu</w:t>
      </w:r>
      <w:proofErr w:type="spellEnd"/>
      <w:r>
        <w:t xml:space="preserve"> </w:t>
      </w:r>
      <w:proofErr w:type="spellStart"/>
      <w:r>
        <w:t>espaço</w:t>
      </w:r>
      <w:proofErr w:type="spellEnd"/>
      <w:r>
        <w:t xml:space="preserve"> </w:t>
      </w:r>
      <w:proofErr w:type="spellStart"/>
      <w:r>
        <w:t>conforme</w:t>
      </w:r>
      <w:proofErr w:type="spellEnd"/>
      <w:r>
        <w:t xml:space="preserve"> o </w:t>
      </w:r>
      <w:proofErr w:type="spellStart"/>
      <w:r>
        <w:t>acordado</w:t>
      </w:r>
      <w:proofErr w:type="spellEnd"/>
      <w:r>
        <w:t xml:space="preserve"> para </w:t>
      </w:r>
      <w:proofErr w:type="spellStart"/>
      <w:r>
        <w:t>manifestações</w:t>
      </w:r>
      <w:proofErr w:type="spellEnd"/>
      <w:r>
        <w:t xml:space="preserve"> dos </w:t>
      </w:r>
      <w:proofErr w:type="spellStart"/>
      <w:r>
        <w:t>representantes</w:t>
      </w:r>
      <w:proofErr w:type="spellEnd"/>
      <w:r>
        <w:t xml:space="preserve"> do </w:t>
      </w:r>
      <w:proofErr w:type="spellStart"/>
      <w:r>
        <w:t>Interfórum</w:t>
      </w:r>
      <w:proofErr w:type="spellEnd"/>
      <w:r>
        <w:t xml:space="preserve">, Sr. Remo e Sr. </w:t>
      </w:r>
      <w:proofErr w:type="spellStart"/>
      <w:r>
        <w:t>Ariovaldo</w:t>
      </w:r>
      <w:proofErr w:type="spellEnd"/>
      <w:r>
        <w:t xml:space="preserve">. </w:t>
      </w:r>
      <w:r>
        <w:rPr>
          <w:b/>
        </w:rPr>
        <w:t xml:space="preserve">Remo </w:t>
      </w:r>
      <w:proofErr w:type="spellStart"/>
      <w:r>
        <w:rPr>
          <w:b/>
        </w:rPr>
        <w:t>Vitorio</w:t>
      </w:r>
      <w:proofErr w:type="spellEnd"/>
      <w:r>
        <w:t xml:space="preserve">: </w:t>
      </w:r>
      <w:proofErr w:type="spellStart"/>
      <w:r>
        <w:t>Mencionou</w:t>
      </w:r>
      <w:proofErr w:type="spellEnd"/>
      <w:r>
        <w:t xml:space="preserve"> que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do </w:t>
      </w:r>
      <w:proofErr w:type="spellStart"/>
      <w:r>
        <w:t>Interfórum</w:t>
      </w:r>
      <w:proofErr w:type="spellEnd"/>
      <w:r>
        <w:t xml:space="preserve"> </w:t>
      </w:r>
      <w:proofErr w:type="spellStart"/>
      <w:r>
        <w:t>percebe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aproximação</w:t>
      </w:r>
      <w:proofErr w:type="spellEnd"/>
      <w:r>
        <w:t xml:space="preserve"> e </w:t>
      </w:r>
      <w:proofErr w:type="spellStart"/>
      <w:r>
        <w:t>satisfação</w:t>
      </w:r>
      <w:proofErr w:type="spellEnd"/>
      <w:r>
        <w:t xml:space="preserve"> com </w:t>
      </w:r>
      <w:proofErr w:type="spellStart"/>
      <w:r>
        <w:t>os</w:t>
      </w:r>
      <w:proofErr w:type="spellEnd"/>
      <w:r>
        <w:t xml:space="preserve"> </w:t>
      </w:r>
      <w:proofErr w:type="spellStart"/>
      <w:r>
        <w:t>trabalhos</w:t>
      </w:r>
      <w:proofErr w:type="spellEnd"/>
      <w:r>
        <w:t xml:space="preserve"> do CMI/SP. </w:t>
      </w:r>
      <w:proofErr w:type="spellStart"/>
      <w:r>
        <w:t>Compartilhou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assunto</w:t>
      </w:r>
      <w:proofErr w:type="spellEnd"/>
      <w:r>
        <w:t xml:space="preserve"> </w:t>
      </w:r>
      <w:proofErr w:type="spellStart"/>
      <w:r>
        <w:t>trabalhado</w:t>
      </w:r>
      <w:proofErr w:type="spellEnd"/>
      <w:r>
        <w:t xml:space="preserve"> </w:t>
      </w:r>
      <w:proofErr w:type="spellStart"/>
      <w:r>
        <w:t>atualmente</w:t>
      </w:r>
      <w:proofErr w:type="spellEnd"/>
      <w:r>
        <w:t xml:space="preserve"> é o JOMI. </w:t>
      </w:r>
      <w:r>
        <w:rPr>
          <w:b/>
        </w:rPr>
        <w:t xml:space="preserve">Maria </w:t>
      </w:r>
      <w:proofErr w:type="spellStart"/>
      <w:r>
        <w:rPr>
          <w:b/>
        </w:rPr>
        <w:t>Enaura</w:t>
      </w:r>
      <w:proofErr w:type="spellEnd"/>
      <w:r>
        <w:t xml:space="preserve">: </w:t>
      </w:r>
      <w:proofErr w:type="spellStart"/>
      <w:r>
        <w:t>Lembrou</w:t>
      </w:r>
      <w:proofErr w:type="spellEnd"/>
      <w:r>
        <w:t xml:space="preserve"> que a </w:t>
      </w:r>
      <w:proofErr w:type="spellStart"/>
      <w:r>
        <w:t>Conselheira</w:t>
      </w:r>
      <w:proofErr w:type="spellEnd"/>
      <w:r>
        <w:t xml:space="preserve"> Ana Rosa, </w:t>
      </w:r>
      <w:proofErr w:type="spellStart"/>
      <w:r>
        <w:t>Coordenadora</w:t>
      </w:r>
      <w:proofErr w:type="spellEnd"/>
      <w:r>
        <w:t xml:space="preserve"> da </w:t>
      </w:r>
      <w:proofErr w:type="spellStart"/>
      <w:r>
        <w:t>Comissão</w:t>
      </w:r>
      <w:proofErr w:type="spellEnd"/>
      <w:r>
        <w:t xml:space="preserve"> </w:t>
      </w:r>
      <w:proofErr w:type="gramStart"/>
      <w:r>
        <w:t>C,  é</w:t>
      </w:r>
      <w:proofErr w:type="gramEnd"/>
      <w:r>
        <w:t xml:space="preserve"> a </w:t>
      </w:r>
      <w:proofErr w:type="spellStart"/>
      <w:r>
        <w:t>representante</w:t>
      </w:r>
      <w:proofErr w:type="spellEnd"/>
      <w:r>
        <w:t xml:space="preserve"> do </w:t>
      </w:r>
      <w:proofErr w:type="spellStart"/>
      <w:r>
        <w:t>colegiado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assunto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Maria do </w:t>
      </w:r>
      <w:proofErr w:type="spellStart"/>
      <w:r>
        <w:rPr>
          <w:b/>
        </w:rPr>
        <w:t>Carmo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Pergunta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Sr. Remo </w:t>
      </w:r>
      <w:proofErr w:type="spellStart"/>
      <w:r>
        <w:t>quando</w:t>
      </w:r>
      <w:proofErr w:type="spellEnd"/>
      <w:r>
        <w:t xml:space="preserve"> o </w:t>
      </w:r>
      <w:proofErr w:type="spellStart"/>
      <w:r>
        <w:t>trabalho</w:t>
      </w:r>
      <w:proofErr w:type="spellEnd"/>
      <w:r>
        <w:t xml:space="preserve"> de </w:t>
      </w:r>
      <w:proofErr w:type="spellStart"/>
      <w:r>
        <w:t>atualização</w:t>
      </w:r>
      <w:proofErr w:type="spellEnd"/>
      <w:r>
        <w:t xml:space="preserve"> dos </w:t>
      </w:r>
      <w:proofErr w:type="spellStart"/>
      <w:r>
        <w:t>fóruns</w:t>
      </w:r>
      <w:proofErr w:type="spellEnd"/>
      <w:r>
        <w:t xml:space="preserve"> </w:t>
      </w:r>
      <w:proofErr w:type="spellStart"/>
      <w:r>
        <w:t>existentes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cidade</w:t>
      </w:r>
      <w:proofErr w:type="spellEnd"/>
      <w:r>
        <w:t xml:space="preserve"> de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paulo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disponibilizado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CMI a </w:t>
      </w:r>
      <w:proofErr w:type="spellStart"/>
      <w:r>
        <w:t>todas</w:t>
      </w:r>
      <w:proofErr w:type="spellEnd"/>
      <w:r>
        <w:t xml:space="preserve"> as </w:t>
      </w:r>
      <w:proofErr w:type="spellStart"/>
      <w:r>
        <w:t>instituições</w:t>
      </w:r>
      <w:proofErr w:type="spellEnd"/>
      <w:r>
        <w:t xml:space="preserve"> e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interessadas</w:t>
      </w:r>
      <w:proofErr w:type="spellEnd"/>
      <w:r>
        <w:t xml:space="preserve">. </w:t>
      </w:r>
      <w:r>
        <w:rPr>
          <w:b/>
        </w:rPr>
        <w:t xml:space="preserve">Remo </w:t>
      </w:r>
      <w:proofErr w:type="spellStart"/>
      <w:r>
        <w:rPr>
          <w:b/>
        </w:rPr>
        <w:t>Vitorio</w:t>
      </w:r>
      <w:proofErr w:type="spellEnd"/>
      <w:r>
        <w:t xml:space="preserve">: </w:t>
      </w:r>
      <w:proofErr w:type="spellStart"/>
      <w:r>
        <w:t>Respondeu</w:t>
      </w:r>
      <w:proofErr w:type="spellEnd"/>
      <w:r>
        <w:t xml:space="preserve"> que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sendo</w:t>
      </w:r>
      <w:proofErr w:type="spellEnd"/>
      <w:r>
        <w:t xml:space="preserve"> </w:t>
      </w:r>
      <w:proofErr w:type="spellStart"/>
      <w:r>
        <w:t>realizados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trabalho</w:t>
      </w:r>
      <w:proofErr w:type="spellEnd"/>
      <w:r>
        <w:t xml:space="preserve"> e, </w:t>
      </w:r>
      <w:proofErr w:type="spellStart"/>
      <w:r>
        <w:t>assim</w:t>
      </w:r>
      <w:proofErr w:type="spellEnd"/>
      <w:r>
        <w:t xml:space="preserve"> que </w:t>
      </w:r>
      <w:proofErr w:type="spellStart"/>
      <w:r>
        <w:t>estiver</w:t>
      </w:r>
      <w:proofErr w:type="spellEnd"/>
      <w:r>
        <w:t xml:space="preserve"> pronto,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disponibilizadas</w:t>
      </w:r>
      <w:proofErr w:type="spellEnd"/>
      <w:r>
        <w:t xml:space="preserve">. </w:t>
      </w:r>
      <w:proofErr w:type="spellStart"/>
      <w:r>
        <w:t>Indicou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haver um </w:t>
      </w:r>
      <w:proofErr w:type="spellStart"/>
      <w:r>
        <w:t>prazo</w:t>
      </w:r>
      <w:proofErr w:type="spellEnd"/>
      <w:r>
        <w:t xml:space="preserve">, </w:t>
      </w:r>
      <w:proofErr w:type="spellStart"/>
      <w:r>
        <w:t>provavelmente</w:t>
      </w:r>
      <w:proofErr w:type="spellEnd"/>
      <w:r>
        <w:t xml:space="preserve">, </w:t>
      </w:r>
      <w:proofErr w:type="spellStart"/>
      <w:r>
        <w:t>ainda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ano</w:t>
      </w:r>
      <w:proofErr w:type="spellEnd"/>
      <w:r>
        <w:t xml:space="preserve">. </w:t>
      </w:r>
      <w:proofErr w:type="spellStart"/>
      <w:r>
        <w:rPr>
          <w:b/>
        </w:rPr>
        <w:t>Ariovaldo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Guello</w:t>
      </w:r>
      <w:proofErr w:type="spellEnd"/>
      <w:r>
        <w:t xml:space="preserve">: </w:t>
      </w:r>
      <w:proofErr w:type="spellStart"/>
      <w:r>
        <w:t>Apresentou</w:t>
      </w:r>
      <w:proofErr w:type="spellEnd"/>
      <w:r>
        <w:t xml:space="preserve"> a </w:t>
      </w:r>
      <w:proofErr w:type="spellStart"/>
      <w:r>
        <w:t>dificuldade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atualização</w:t>
      </w:r>
      <w:proofErr w:type="spellEnd"/>
      <w:r>
        <w:t xml:space="preserve"> dos dados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dos </w:t>
      </w:r>
      <w:proofErr w:type="spellStart"/>
      <w:r>
        <w:t>coordenadores</w:t>
      </w:r>
      <w:proofErr w:type="spellEnd"/>
      <w:r>
        <w:t xml:space="preserve"> dos </w:t>
      </w:r>
      <w:proofErr w:type="spellStart"/>
      <w:r>
        <w:t>fóruns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algo que </w:t>
      </w:r>
      <w:proofErr w:type="spellStart"/>
      <w:r>
        <w:t>não</w:t>
      </w:r>
      <w:proofErr w:type="spellEnd"/>
      <w:r>
        <w:t xml:space="preserve"> é </w:t>
      </w:r>
      <w:proofErr w:type="spellStart"/>
      <w:r>
        <w:t>tão</w:t>
      </w:r>
      <w:proofErr w:type="spellEnd"/>
      <w:r>
        <w:t xml:space="preserve"> simples, </w:t>
      </w:r>
      <w:proofErr w:type="spellStart"/>
      <w:r>
        <w:t>lembrando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próprio</w:t>
      </w:r>
      <w:proofErr w:type="spellEnd"/>
      <w:r>
        <w:t xml:space="preserve"> CMI/SP </w:t>
      </w:r>
      <w:proofErr w:type="spellStart"/>
      <w:r>
        <w:t>tentou</w:t>
      </w:r>
      <w:proofErr w:type="spellEnd"/>
      <w:r>
        <w:t xml:space="preserve">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ação</w:t>
      </w:r>
      <w:proofErr w:type="spellEnd"/>
      <w:r>
        <w:t xml:space="preserve"> e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teve</w:t>
      </w:r>
      <w:proofErr w:type="spellEnd"/>
      <w:r>
        <w:t xml:space="preserve"> </w:t>
      </w:r>
      <w:proofErr w:type="spellStart"/>
      <w:r>
        <w:t>dificuldades</w:t>
      </w:r>
      <w:proofErr w:type="spellEnd"/>
      <w:r>
        <w:t xml:space="preserve">. </w:t>
      </w:r>
      <w:proofErr w:type="spellStart"/>
      <w:r>
        <w:t>Reforçou</w:t>
      </w:r>
      <w:proofErr w:type="spellEnd"/>
      <w:r>
        <w:t xml:space="preserve"> o </w:t>
      </w:r>
      <w:proofErr w:type="spellStart"/>
      <w:r>
        <w:t>compromisso</w:t>
      </w:r>
      <w:proofErr w:type="spellEnd"/>
      <w:r>
        <w:t xml:space="preserve"> do </w:t>
      </w:r>
      <w:proofErr w:type="spellStart"/>
      <w:r>
        <w:t>Interfórum</w:t>
      </w:r>
      <w:proofErr w:type="spellEnd"/>
      <w:r>
        <w:t xml:space="preserve"> que é </w:t>
      </w:r>
      <w:proofErr w:type="gramStart"/>
      <w:r>
        <w:t>a</w:t>
      </w:r>
      <w:proofErr w:type="gramEnd"/>
      <w:r>
        <w:t xml:space="preserve"> </w:t>
      </w:r>
      <w:proofErr w:type="spellStart"/>
      <w:r>
        <w:t>entrega</w:t>
      </w:r>
      <w:proofErr w:type="spellEnd"/>
      <w:r>
        <w:t xml:space="preserve"> de um folder com </w:t>
      </w:r>
      <w:proofErr w:type="spellStart"/>
      <w:r>
        <w:t>essas</w:t>
      </w:r>
      <w:proofErr w:type="spellEnd"/>
      <w:r>
        <w:t xml:space="preserve"> </w:t>
      </w:r>
      <w:proofErr w:type="spellStart"/>
      <w:r>
        <w:t>informações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evento</w:t>
      </w:r>
      <w:proofErr w:type="spellEnd"/>
      <w:r>
        <w:t xml:space="preserve"> que </w:t>
      </w:r>
      <w:proofErr w:type="spellStart"/>
      <w:r>
        <w:t>acontecerá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região</w:t>
      </w:r>
      <w:proofErr w:type="spellEnd"/>
      <w:r>
        <w:t xml:space="preserve"> </w:t>
      </w:r>
      <w:proofErr w:type="spellStart"/>
      <w:r>
        <w:t>leste</w:t>
      </w:r>
      <w:proofErr w:type="spellEnd"/>
      <w:r>
        <w:t xml:space="preserve">, no </w:t>
      </w:r>
      <w:proofErr w:type="spellStart"/>
      <w:r>
        <w:t>início</w:t>
      </w:r>
      <w:proofErr w:type="spellEnd"/>
      <w:r>
        <w:t xml:space="preserve"> de </w:t>
      </w:r>
      <w:proofErr w:type="spellStart"/>
      <w:r>
        <w:t>novembro</w:t>
      </w:r>
      <w:proofErr w:type="spellEnd"/>
      <w:r>
        <w:t xml:space="preserve">. </w:t>
      </w:r>
    </w:p>
    <w:p w:rsidR="00492D90" w:rsidRDefault="00000000">
      <w:pPr>
        <w:ind w:left="-2" w:right="40"/>
      </w:pPr>
      <w:r>
        <w:rPr>
          <w:b/>
        </w:rPr>
        <w:t xml:space="preserve">Maria </w:t>
      </w:r>
      <w:proofErr w:type="spellStart"/>
      <w:r>
        <w:rPr>
          <w:b/>
        </w:rPr>
        <w:t>Enaura</w:t>
      </w:r>
      <w:proofErr w:type="spellEnd"/>
      <w:r>
        <w:t xml:space="preserve">: </w:t>
      </w:r>
      <w:proofErr w:type="spellStart"/>
      <w:r>
        <w:t>Abriu</w:t>
      </w:r>
      <w:proofErr w:type="spellEnd"/>
      <w:r>
        <w:t xml:space="preserve"> </w:t>
      </w:r>
      <w:proofErr w:type="spellStart"/>
      <w:r>
        <w:t>espaço</w:t>
      </w:r>
      <w:proofErr w:type="spellEnd"/>
      <w:r>
        <w:t xml:space="preserve"> para as </w:t>
      </w:r>
      <w:proofErr w:type="spellStart"/>
      <w:r>
        <w:t>considerações</w:t>
      </w:r>
      <w:proofErr w:type="spellEnd"/>
      <w:r>
        <w:t xml:space="preserve"> </w:t>
      </w:r>
      <w:proofErr w:type="spellStart"/>
      <w:r>
        <w:t>finais</w:t>
      </w:r>
      <w:proofErr w:type="spellEnd"/>
      <w:r>
        <w:t xml:space="preserve">. </w:t>
      </w:r>
    </w:p>
    <w:p w:rsidR="00492D90" w:rsidRDefault="00000000">
      <w:pPr>
        <w:ind w:left="-2" w:right="40"/>
      </w:pPr>
      <w:proofErr w:type="spellStart"/>
      <w:r>
        <w:rPr>
          <w:b/>
        </w:rPr>
        <w:t>Dineia</w:t>
      </w:r>
      <w:proofErr w:type="spellEnd"/>
      <w:r>
        <w:rPr>
          <w:b/>
        </w:rPr>
        <w:t xml:space="preserve"> Cardoso - </w:t>
      </w:r>
      <w:proofErr w:type="spellStart"/>
      <w:r>
        <w:rPr>
          <w:b/>
        </w:rPr>
        <w:t>Representante</w:t>
      </w:r>
      <w:proofErr w:type="spellEnd"/>
      <w:r>
        <w:rPr>
          <w:b/>
        </w:rPr>
        <w:t xml:space="preserve"> da SEME</w:t>
      </w:r>
      <w:r>
        <w:t xml:space="preserve">: </w:t>
      </w:r>
      <w:proofErr w:type="spellStart"/>
      <w:r>
        <w:t>Agradeceu</w:t>
      </w:r>
      <w:proofErr w:type="spellEnd"/>
      <w:r>
        <w:t xml:space="preserve"> a </w:t>
      </w:r>
      <w:proofErr w:type="spellStart"/>
      <w:r>
        <w:t>presença</w:t>
      </w:r>
      <w:proofErr w:type="spellEnd"/>
      <w:r>
        <w:t xml:space="preserve"> de </w:t>
      </w:r>
      <w:proofErr w:type="spellStart"/>
      <w:r>
        <w:t>todos</w:t>
      </w:r>
      <w:proofErr w:type="spellEnd"/>
      <w:r>
        <w:t xml:space="preserve"> e o </w:t>
      </w:r>
      <w:proofErr w:type="spellStart"/>
      <w:r>
        <w:t>esforço</w:t>
      </w:r>
      <w:proofErr w:type="spellEnd"/>
      <w:r>
        <w:t xml:space="preserve"> da SEME </w:t>
      </w:r>
      <w:proofErr w:type="spellStart"/>
      <w:r>
        <w:t>em</w:t>
      </w:r>
      <w:proofErr w:type="spellEnd"/>
      <w:r>
        <w:t xml:space="preserve"> </w:t>
      </w:r>
      <w:proofErr w:type="spellStart"/>
      <w:r>
        <w:t>realizar</w:t>
      </w:r>
      <w:proofErr w:type="spellEnd"/>
      <w:r>
        <w:t xml:space="preserve"> o </w:t>
      </w:r>
      <w:proofErr w:type="spellStart"/>
      <w:r>
        <w:t>baile</w:t>
      </w:r>
      <w:proofErr w:type="spellEnd"/>
      <w:r>
        <w:t xml:space="preserve"> </w:t>
      </w:r>
      <w:proofErr w:type="gramStart"/>
      <w:r>
        <w:t>do</w:t>
      </w:r>
      <w:proofErr w:type="gramEnd"/>
      <w:r>
        <w:t xml:space="preserve"> </w:t>
      </w:r>
      <w:proofErr w:type="spellStart"/>
      <w:r>
        <w:t>dia</w:t>
      </w:r>
      <w:proofErr w:type="spellEnd"/>
      <w:r>
        <w:t xml:space="preserve"> 04/10, no </w:t>
      </w:r>
      <w:proofErr w:type="spellStart"/>
      <w:r>
        <w:t>Fórum</w:t>
      </w:r>
      <w:proofErr w:type="spellEnd"/>
      <w:r>
        <w:t xml:space="preserve"> da Pessoa </w:t>
      </w:r>
      <w:proofErr w:type="spellStart"/>
      <w:r>
        <w:t>Idosa</w:t>
      </w:r>
      <w:proofErr w:type="spellEnd"/>
      <w:r>
        <w:t xml:space="preserve"> no </w:t>
      </w:r>
      <w:proofErr w:type="spellStart"/>
      <w:r>
        <w:t>dia</w:t>
      </w:r>
      <w:proofErr w:type="spellEnd"/>
      <w:r>
        <w:t xml:space="preserve"> 07/10, com </w:t>
      </w:r>
      <w:proofErr w:type="spellStart"/>
      <w:r>
        <w:t>homenagem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CMI. </w:t>
      </w:r>
      <w:proofErr w:type="spellStart"/>
      <w:r>
        <w:t>Confirmou</w:t>
      </w:r>
      <w:proofErr w:type="spellEnd"/>
      <w:r>
        <w:t xml:space="preserve"> a </w:t>
      </w:r>
      <w:proofErr w:type="spellStart"/>
      <w:r>
        <w:t>presença</w:t>
      </w:r>
      <w:proofErr w:type="spellEnd"/>
      <w:r>
        <w:t xml:space="preserve"> no </w:t>
      </w:r>
      <w:proofErr w:type="spellStart"/>
      <w:r>
        <w:t>Jogos</w:t>
      </w:r>
      <w:proofErr w:type="spellEnd"/>
      <w:r>
        <w:t xml:space="preserve"> </w:t>
      </w:r>
      <w:proofErr w:type="spellStart"/>
      <w:r>
        <w:t>Abertos</w:t>
      </w:r>
      <w:proofErr w:type="spellEnd"/>
      <w:r>
        <w:t xml:space="preserve"> do </w:t>
      </w:r>
      <w:proofErr w:type="spellStart"/>
      <w:r>
        <w:t>Idosos</w:t>
      </w:r>
      <w:proofErr w:type="spellEnd"/>
      <w:r>
        <w:t xml:space="preserve"> de São Mateus. </w:t>
      </w:r>
      <w:proofErr w:type="spellStart"/>
      <w:r>
        <w:t>Compartilhou</w:t>
      </w:r>
      <w:proofErr w:type="spellEnd"/>
      <w:r>
        <w:t xml:space="preserve"> a </w:t>
      </w:r>
      <w:proofErr w:type="spellStart"/>
      <w:r>
        <w:t>presença</w:t>
      </w:r>
      <w:proofErr w:type="spellEnd"/>
      <w:r>
        <w:t xml:space="preserve"> de </w:t>
      </w:r>
      <w:proofErr w:type="spellStart"/>
      <w:r>
        <w:t>representantes</w:t>
      </w:r>
      <w:proofErr w:type="spellEnd"/>
      <w:r>
        <w:t xml:space="preserve"> da pasta </w:t>
      </w:r>
      <w:proofErr w:type="spellStart"/>
      <w:r>
        <w:t>na</w:t>
      </w:r>
      <w:proofErr w:type="spellEnd"/>
      <w:r>
        <w:t xml:space="preserve"> Expo </w:t>
      </w:r>
      <w:proofErr w:type="spellStart"/>
      <w:r>
        <w:t>Longevidade</w:t>
      </w:r>
      <w:proofErr w:type="spellEnd"/>
      <w:r>
        <w:t xml:space="preserve">, </w:t>
      </w:r>
      <w:proofErr w:type="spellStart"/>
      <w:r>
        <w:t>Além</w:t>
      </w:r>
      <w:proofErr w:type="spellEnd"/>
      <w:r>
        <w:t xml:space="preserve"> </w:t>
      </w:r>
      <w:proofErr w:type="spellStart"/>
      <w:r>
        <w:t>disso</w:t>
      </w:r>
      <w:proofErr w:type="spellEnd"/>
      <w:r>
        <w:t xml:space="preserve">, </w:t>
      </w:r>
      <w:proofErr w:type="spellStart"/>
      <w:r>
        <w:t>destacou</w:t>
      </w:r>
      <w:proofErr w:type="spellEnd"/>
      <w:r>
        <w:t xml:space="preserve"> </w:t>
      </w:r>
      <w:proofErr w:type="spellStart"/>
      <w:r>
        <w:t>participação</w:t>
      </w:r>
      <w:proofErr w:type="spellEnd"/>
      <w:r>
        <w:t xml:space="preserve"> no VI </w:t>
      </w:r>
      <w:proofErr w:type="spellStart"/>
      <w:r>
        <w:t>Congresso</w:t>
      </w:r>
      <w:proofErr w:type="spellEnd"/>
      <w:r>
        <w:t xml:space="preserve"> do </w:t>
      </w:r>
      <w:proofErr w:type="spellStart"/>
      <w:r>
        <w:t>Envelhecimento</w:t>
      </w:r>
      <w:proofErr w:type="spellEnd"/>
      <w:r>
        <w:t xml:space="preserve"> </w:t>
      </w:r>
      <w:proofErr w:type="spellStart"/>
      <w:r>
        <w:t>Ativo</w:t>
      </w:r>
      <w:proofErr w:type="spellEnd"/>
      <w:r>
        <w:t xml:space="preserve"> (</w:t>
      </w:r>
      <w:proofErr w:type="spellStart"/>
      <w:r>
        <w:t>Pré-Congresso</w:t>
      </w:r>
      <w:proofErr w:type="spellEnd"/>
      <w:r>
        <w:t xml:space="preserve"> e </w:t>
      </w:r>
      <w:proofErr w:type="spellStart"/>
      <w:r>
        <w:t>Congresso</w:t>
      </w:r>
      <w:proofErr w:type="spellEnd"/>
      <w:r>
        <w:t xml:space="preserve">), </w:t>
      </w:r>
      <w:proofErr w:type="spellStart"/>
      <w:r>
        <w:t>na</w:t>
      </w:r>
      <w:proofErr w:type="spellEnd"/>
      <w:r>
        <w:t xml:space="preserve"> </w:t>
      </w:r>
      <w:proofErr w:type="spellStart"/>
      <w:r>
        <w:t>Comissão</w:t>
      </w:r>
      <w:proofErr w:type="spellEnd"/>
      <w:r>
        <w:t xml:space="preserve"> </w:t>
      </w:r>
      <w:proofErr w:type="spellStart"/>
      <w:r>
        <w:t>Científica</w:t>
      </w:r>
      <w:proofErr w:type="spellEnd"/>
      <w:r>
        <w:t xml:space="preserve">, </w:t>
      </w:r>
      <w:proofErr w:type="spellStart"/>
      <w:r>
        <w:t>Anunciou</w:t>
      </w:r>
      <w:proofErr w:type="spellEnd"/>
      <w:r>
        <w:t xml:space="preserve"> </w:t>
      </w:r>
      <w:proofErr w:type="spellStart"/>
      <w:r>
        <w:t>participação</w:t>
      </w:r>
      <w:proofErr w:type="spellEnd"/>
      <w:r>
        <w:t xml:space="preserve"> de </w:t>
      </w:r>
      <w:proofErr w:type="spellStart"/>
      <w:r>
        <w:t>reuniões</w:t>
      </w:r>
      <w:proofErr w:type="spellEnd"/>
      <w:r>
        <w:t xml:space="preserve"> para </w:t>
      </w:r>
      <w:proofErr w:type="spellStart"/>
      <w:r>
        <w:t>definir</w:t>
      </w:r>
      <w:proofErr w:type="spellEnd"/>
      <w:r>
        <w:t xml:space="preserve"> </w:t>
      </w:r>
      <w:proofErr w:type="spellStart"/>
      <w:r>
        <w:t>ações</w:t>
      </w:r>
      <w:proofErr w:type="spellEnd"/>
      <w:r>
        <w:t xml:space="preserve"> </w:t>
      </w:r>
      <w:proofErr w:type="spellStart"/>
      <w:r>
        <w:t>referentes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JOMI, </w:t>
      </w:r>
      <w:proofErr w:type="spellStart"/>
      <w:r>
        <w:t>assim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, </w:t>
      </w:r>
      <w:proofErr w:type="spellStart"/>
      <w:r>
        <w:t>mais</w:t>
      </w:r>
      <w:proofErr w:type="spellEnd"/>
      <w:r>
        <w:t xml:space="preserve"> 17 </w:t>
      </w:r>
      <w:proofErr w:type="spellStart"/>
      <w:r>
        <w:t>bailes</w:t>
      </w:r>
      <w:proofErr w:type="spellEnd"/>
      <w:r>
        <w:t xml:space="preserve"> a </w:t>
      </w:r>
      <w:proofErr w:type="spellStart"/>
      <w:r>
        <w:t>serem</w:t>
      </w:r>
      <w:proofErr w:type="spellEnd"/>
      <w:r>
        <w:t xml:space="preserve"> </w:t>
      </w:r>
      <w:proofErr w:type="spellStart"/>
      <w:r>
        <w:t>realizados</w:t>
      </w:r>
      <w:proofErr w:type="spellEnd"/>
      <w:r>
        <w:t xml:space="preserve"> </w:t>
      </w:r>
      <w:proofErr w:type="spellStart"/>
      <w:r>
        <w:t>regionalmente</w:t>
      </w:r>
      <w:proofErr w:type="spellEnd"/>
      <w:r>
        <w:t xml:space="preserve"> pela </w:t>
      </w:r>
      <w:proofErr w:type="spellStart"/>
      <w:r>
        <w:t>cidade</w:t>
      </w:r>
      <w:proofErr w:type="spellEnd"/>
      <w:r>
        <w:t xml:space="preserve">, </w:t>
      </w:r>
      <w:proofErr w:type="spellStart"/>
      <w:r>
        <w:t>começando</w:t>
      </w:r>
      <w:proofErr w:type="spellEnd"/>
      <w:r>
        <w:t xml:space="preserve"> com um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baile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região</w:t>
      </w:r>
      <w:proofErr w:type="spellEnd"/>
      <w:r>
        <w:t xml:space="preserve"> central da </w:t>
      </w:r>
      <w:proofErr w:type="spellStart"/>
      <w:r>
        <w:t>cidade</w:t>
      </w:r>
      <w:proofErr w:type="spellEnd"/>
      <w:r>
        <w:t xml:space="preserve"> (Casa de </w:t>
      </w:r>
      <w:proofErr w:type="spellStart"/>
      <w:r>
        <w:t>POrtugal</w:t>
      </w:r>
      <w:proofErr w:type="spellEnd"/>
      <w:r>
        <w:t xml:space="preserve">), com o </w:t>
      </w:r>
      <w:proofErr w:type="spellStart"/>
      <w:r>
        <w:t>intuito</w:t>
      </w:r>
      <w:proofErr w:type="spellEnd"/>
      <w:r>
        <w:t xml:space="preserve"> de </w:t>
      </w:r>
      <w:proofErr w:type="spellStart"/>
      <w:r>
        <w:t>retirar</w:t>
      </w:r>
      <w:proofErr w:type="spellEnd"/>
      <w:r>
        <w:t xml:space="preserve"> a </w:t>
      </w:r>
      <w:proofErr w:type="spellStart"/>
      <w:r>
        <w:t>pessoa</w:t>
      </w:r>
      <w:proofErr w:type="spellEnd"/>
      <w:r>
        <w:t xml:space="preserve"> </w:t>
      </w:r>
      <w:proofErr w:type="spellStart"/>
      <w:r>
        <w:t>idosa</w:t>
      </w:r>
      <w:proofErr w:type="spellEnd"/>
      <w:r>
        <w:t xml:space="preserve"> do </w:t>
      </w:r>
      <w:proofErr w:type="spellStart"/>
      <w:r>
        <w:t>sedentarismo</w:t>
      </w:r>
      <w:proofErr w:type="spellEnd"/>
      <w:r>
        <w:t xml:space="preserve"> e </w:t>
      </w:r>
      <w:proofErr w:type="spellStart"/>
      <w:r>
        <w:t>deixá</w:t>
      </w:r>
      <w:proofErr w:type="spellEnd"/>
      <w:r>
        <w:t xml:space="preserve">-las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ativas</w:t>
      </w:r>
      <w:proofErr w:type="spellEnd"/>
      <w:r>
        <w:t xml:space="preserve">. </w:t>
      </w:r>
    </w:p>
    <w:p w:rsidR="00492D90" w:rsidRDefault="00000000">
      <w:pPr>
        <w:ind w:left="-2" w:right="40"/>
      </w:pPr>
      <w:proofErr w:type="spellStart"/>
      <w:r>
        <w:rPr>
          <w:b/>
        </w:rPr>
        <w:t>Cida</w:t>
      </w:r>
      <w:proofErr w:type="spellEnd"/>
      <w:r>
        <w:rPr>
          <w:b/>
        </w:rPr>
        <w:t xml:space="preserve"> Souza:</w:t>
      </w:r>
      <w:r>
        <w:t xml:space="preserve"> </w:t>
      </w:r>
      <w:proofErr w:type="spellStart"/>
      <w:r>
        <w:t>Ressaltou</w:t>
      </w:r>
      <w:proofErr w:type="spellEnd"/>
      <w:r>
        <w:t xml:space="preserve"> a </w:t>
      </w:r>
      <w:proofErr w:type="spellStart"/>
      <w:r>
        <w:t>todos</w:t>
      </w:r>
      <w:proofErr w:type="spellEnd"/>
      <w:r>
        <w:t xml:space="preserve"> que no </w:t>
      </w:r>
      <w:proofErr w:type="spellStart"/>
      <w:r>
        <w:t>dia</w:t>
      </w:r>
      <w:proofErr w:type="spellEnd"/>
      <w:r>
        <w:t xml:space="preserve"> 16/10 </w:t>
      </w:r>
      <w:proofErr w:type="spellStart"/>
      <w:r>
        <w:t>fará</w:t>
      </w:r>
      <w:proofErr w:type="spellEnd"/>
      <w:r>
        <w:t xml:space="preserve"> um </w:t>
      </w:r>
      <w:proofErr w:type="spellStart"/>
      <w:r>
        <w:t>ano</w:t>
      </w:r>
      <w:proofErr w:type="spellEnd"/>
      <w:r>
        <w:t xml:space="preserve"> do </w:t>
      </w:r>
      <w:proofErr w:type="spellStart"/>
      <w:r>
        <w:t>falecimento</w:t>
      </w:r>
      <w:proofErr w:type="spellEnd"/>
      <w:r>
        <w:t xml:space="preserve"> da Sra. </w:t>
      </w:r>
      <w:proofErr w:type="spellStart"/>
      <w:r>
        <w:t>Neide</w:t>
      </w:r>
      <w:proofErr w:type="spellEnd"/>
      <w:r>
        <w:t xml:space="preserve"> Duque, Ex-</w:t>
      </w:r>
      <w:proofErr w:type="spellStart"/>
      <w:r>
        <w:t>Presidente</w:t>
      </w:r>
      <w:proofErr w:type="spellEnd"/>
      <w:r>
        <w:t xml:space="preserve"> do CMI. </w:t>
      </w:r>
      <w:proofErr w:type="spellStart"/>
      <w:r>
        <w:t>Lembrou</w:t>
      </w:r>
      <w:proofErr w:type="spellEnd"/>
      <w:r>
        <w:t xml:space="preserve"> a </w:t>
      </w:r>
      <w:proofErr w:type="spellStart"/>
      <w:r>
        <w:t>figura</w:t>
      </w:r>
      <w:proofErr w:type="spellEnd"/>
      <w:r>
        <w:t xml:space="preserve"> da </w:t>
      </w:r>
      <w:proofErr w:type="spellStart"/>
      <w:r>
        <w:t>mesma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forma de </w:t>
      </w:r>
      <w:proofErr w:type="spellStart"/>
      <w:r>
        <w:t>inspiração</w:t>
      </w:r>
      <w:proofErr w:type="spellEnd"/>
      <w:r>
        <w:t xml:space="preserve">, inclusive das </w:t>
      </w:r>
      <w:proofErr w:type="spellStart"/>
      <w:r>
        <w:t>atividades</w:t>
      </w:r>
      <w:proofErr w:type="spellEnd"/>
      <w:r>
        <w:t xml:space="preserve"> de 30 </w:t>
      </w:r>
      <w:proofErr w:type="spellStart"/>
      <w:r>
        <w:t>anos</w:t>
      </w:r>
      <w:proofErr w:type="spellEnd"/>
      <w:r>
        <w:t xml:space="preserve"> do CMI. </w:t>
      </w:r>
      <w:proofErr w:type="spellStart"/>
      <w:r>
        <w:t>Prestou</w:t>
      </w:r>
      <w:proofErr w:type="spellEnd"/>
      <w:r>
        <w:t xml:space="preserve">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homenagens</w:t>
      </w:r>
      <w:proofErr w:type="spellEnd"/>
      <w:r>
        <w:t xml:space="preserve"> a </w:t>
      </w:r>
      <w:proofErr w:type="spellStart"/>
      <w:r>
        <w:t>mesma</w:t>
      </w:r>
      <w:proofErr w:type="spellEnd"/>
      <w:r>
        <w:t xml:space="preserve">. </w:t>
      </w:r>
    </w:p>
    <w:p w:rsidR="00492D90" w:rsidRDefault="00000000">
      <w:pPr>
        <w:ind w:left="-2" w:right="40"/>
      </w:pPr>
      <w:proofErr w:type="spellStart"/>
      <w:r>
        <w:rPr>
          <w:b/>
        </w:rPr>
        <w:t>Cida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Portela</w:t>
      </w:r>
      <w:proofErr w:type="spellEnd"/>
      <w:r>
        <w:t xml:space="preserve">: Fez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agradecimentos</w:t>
      </w:r>
      <w:proofErr w:type="spellEnd"/>
      <w:r>
        <w:t xml:space="preserve"> e </w:t>
      </w:r>
      <w:proofErr w:type="spellStart"/>
      <w:r>
        <w:t>encerrou</w:t>
      </w:r>
      <w:proofErr w:type="spellEnd"/>
      <w:r>
        <w:t xml:space="preserve"> a </w:t>
      </w:r>
      <w:proofErr w:type="spellStart"/>
      <w:r>
        <w:t>reunião</w:t>
      </w:r>
      <w:proofErr w:type="spellEnd"/>
      <w:r>
        <w:t xml:space="preserve">.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t xml:space="preserve"> </w:t>
      </w:r>
    </w:p>
    <w:p w:rsidR="00492D90" w:rsidRDefault="00000000">
      <w:pPr>
        <w:ind w:left="-2" w:right="40"/>
      </w:pPr>
      <w:proofErr w:type="spellStart"/>
      <w:r>
        <w:t>Participaram</w:t>
      </w:r>
      <w:proofErr w:type="spellEnd"/>
      <w:r>
        <w:t xml:space="preserve"> da Assembleia </w:t>
      </w:r>
      <w:proofErr w:type="spellStart"/>
      <w:r>
        <w:t>Geral</w:t>
      </w:r>
      <w:proofErr w:type="spellEnd"/>
      <w:r>
        <w:t xml:space="preserve">: </w:t>
      </w:r>
    </w:p>
    <w:p w:rsidR="00492D90" w:rsidRDefault="00000000">
      <w:pPr>
        <w:spacing w:after="244" w:line="254" w:lineRule="auto"/>
        <w:ind w:left="-5" w:right="0" w:firstLine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46779" cy="2913880"/>
                <wp:effectExtent l="0" t="0" r="1521" b="770"/>
                <wp:docPr id="503276494" name="Group 8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6779" cy="2913880"/>
                          <a:chOff x="0" y="0"/>
                          <a:chExt cx="5446779" cy="2913880"/>
                        </a:xfrm>
                      </wpg:grpSpPr>
                      <pic:pic xmlns:pic="http://schemas.openxmlformats.org/drawingml/2006/picture">
                        <pic:nvPicPr>
                          <pic:cNvPr id="1569675067" name="Picture 7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779" cy="145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1195092" name="Picture 7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6940"/>
                            <a:ext cx="5446779" cy="145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523D54" id="Group 8580" o:spid="_x0000_s1026" style="width:428.9pt;height:229.45pt;mso-position-horizontal-relative:char;mso-position-vertical-relative:line" coordsize="54467,29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0" o:spid="_x0000_s1027" type="#_x0000_t75" style="position:absolute;width:54467;height:1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">
                  <v:imagedata r:id="rId9" o:title=""/>
                </v:shape>
                <v:shape id="Picture 742" o:spid="_x0000_s1028" type="#_x0000_t75" style="position:absolute;top:14569;width:54467;height:1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t xml:space="preserve"> </w:t>
      </w:r>
    </w:p>
    <w:p w:rsidR="00492D90" w:rsidRDefault="00000000">
      <w:pPr>
        <w:spacing w:after="31"/>
        <w:ind w:left="-2" w:right="40"/>
      </w:pPr>
      <w:proofErr w:type="spellStart"/>
      <w:r>
        <w:t>Conselheiros</w:t>
      </w:r>
      <w:proofErr w:type="spellEnd"/>
      <w:r>
        <w:t xml:space="preserve"> </w:t>
      </w:r>
      <w:proofErr w:type="spellStart"/>
      <w:r>
        <w:t>representantes</w:t>
      </w:r>
      <w:proofErr w:type="spellEnd"/>
      <w:r>
        <w:t xml:space="preserve"> das </w:t>
      </w:r>
      <w:proofErr w:type="spellStart"/>
      <w:r>
        <w:t>Secretarias</w:t>
      </w:r>
      <w:proofErr w:type="spellEnd"/>
      <w:r>
        <w:t xml:space="preserve"> </w:t>
      </w:r>
      <w:proofErr w:type="spellStart"/>
      <w:r>
        <w:t>indicados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</w:t>
      </w:r>
      <w:proofErr w:type="spellStart"/>
      <w:r>
        <w:t>governo</w:t>
      </w:r>
      <w:proofErr w:type="spellEnd"/>
      <w:r>
        <w:t xml:space="preserve">.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t xml:space="preserve"> </w:t>
      </w:r>
    </w:p>
    <w:p w:rsidR="00492D90" w:rsidRDefault="00000000">
      <w:pPr>
        <w:spacing w:after="31"/>
        <w:ind w:left="-2" w:right="40"/>
      </w:pPr>
      <w:r>
        <w:t xml:space="preserve">(A </w:t>
      </w:r>
      <w:proofErr w:type="spellStart"/>
      <w:r>
        <w:t>presença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reunião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identificada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“P”):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t xml:space="preserve"> </w:t>
      </w:r>
    </w:p>
    <w:p w:rsidR="00492D90" w:rsidRDefault="00000000">
      <w:pPr>
        <w:spacing w:after="0" w:line="254" w:lineRule="auto"/>
        <w:ind w:left="-5" w:right="0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446779" cy="2977879"/>
                <wp:effectExtent l="0" t="0" r="1521" b="0"/>
                <wp:docPr id="43271599" name="Group 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6779" cy="2977879"/>
                          <a:chOff x="0" y="0"/>
                          <a:chExt cx="5446779" cy="2977879"/>
                        </a:xfrm>
                      </wpg:grpSpPr>
                      <pic:pic xmlns:pic="http://schemas.openxmlformats.org/drawingml/2006/picture">
                        <pic:nvPicPr>
                          <pic:cNvPr id="294137676" name="Picture 7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779" cy="148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1782449" name="Picture 7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8935"/>
                            <a:ext cx="5446779" cy="148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A1361F" id="Group 8581" o:spid="_x0000_s1026" style="width:428.9pt;height:234.5pt;mso-position-horizontal-relative:char;mso-position-vertical-relative:line" coordsize="54467,29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BgAIAAAAIQAPkS4i3QAAAAUBAAAPAAAAZHJz&#10;L2Rvd25yZXYueG1sTI9BS8NAEIXvgv9hGcGb3URtbWM2pRT1VARbQXqbJtMkNDsbstsk/feOXvTy&#10;YHjDe99Ll6NtVE+drx0biCcRKOLcFTWXBj53r3dzUD4gF9g4JgMX8rDMrq9STAo38Af121AqCWGf&#10;oIEqhDbR2ucVWfQT1xKLd3SdxSBnV+qiw0HCbaPvo2imLdYsDRW2tK4oP23P1sDbgMPqIX7pN6fj&#10;+rLfTd+/NjEZc3szrp5BBRrD3zP84As6ZMJ0cGcuvGoMyJDwq+LNp08y42DgcbaIQGep/k+ffQ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">
                <v:shape id="Picture 744" o:spid="_x0000_s1027" type="#_x0000_t75" style="position:absolute;width:54467;height:1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">
                  <v:imagedata r:id="rId13" o:title=""/>
                </v:shape>
                <v:shape id="Picture 746" o:spid="_x0000_s1028" type="#_x0000_t75" style="position:absolute;top:14889;width:54467;height:1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">
                  <v:imagedata r:id="rId14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492D90" w:rsidRDefault="00000000">
      <w:pPr>
        <w:spacing w:after="0" w:line="254" w:lineRule="auto"/>
        <w:ind w:left="3" w:right="0" w:firstLine="0"/>
        <w:jc w:val="center"/>
      </w:pPr>
      <w:r>
        <w:t xml:space="preserve"> </w:t>
      </w:r>
    </w:p>
    <w:p w:rsidR="00492D90" w:rsidRDefault="00000000">
      <w:pPr>
        <w:spacing w:after="0" w:line="254" w:lineRule="auto"/>
        <w:ind w:left="3" w:right="0" w:firstLine="0"/>
        <w:jc w:val="center"/>
      </w:pPr>
      <w:r>
        <w:t xml:space="preserve"> </w:t>
      </w:r>
    </w:p>
    <w:p w:rsidR="00492D90" w:rsidRDefault="00000000">
      <w:pPr>
        <w:spacing w:after="31"/>
        <w:ind w:left="-2" w:right="40"/>
      </w:pPr>
      <w:proofErr w:type="spellStart"/>
      <w:r>
        <w:t>Também</w:t>
      </w:r>
      <w:proofErr w:type="spellEnd"/>
      <w:r>
        <w:t xml:space="preserve"> </w:t>
      </w:r>
      <w:proofErr w:type="spellStart"/>
      <w:r>
        <w:t>registraram</w:t>
      </w:r>
      <w:proofErr w:type="spellEnd"/>
      <w:r>
        <w:t xml:space="preserve"> </w:t>
      </w:r>
      <w:proofErr w:type="spellStart"/>
      <w:r>
        <w:t>presença</w:t>
      </w:r>
      <w:proofErr w:type="spellEnd"/>
      <w:r>
        <w:t xml:space="preserve"> no </w:t>
      </w:r>
      <w:proofErr w:type="spellStart"/>
      <w:r>
        <w:t>encontro</w:t>
      </w:r>
      <w:proofErr w:type="spellEnd"/>
      <w:r>
        <w:t xml:space="preserve"> online </w:t>
      </w:r>
      <w:proofErr w:type="spellStart"/>
      <w:r>
        <w:t>os</w:t>
      </w:r>
      <w:proofErr w:type="spellEnd"/>
      <w:r>
        <w:t xml:space="preserve"> </w:t>
      </w:r>
      <w:proofErr w:type="spellStart"/>
      <w:r>
        <w:t>seguintes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: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t xml:space="preserve"> </w:t>
      </w:r>
    </w:p>
    <w:p w:rsidR="00492D90" w:rsidRDefault="00000000">
      <w:pPr>
        <w:spacing w:after="0" w:line="254" w:lineRule="auto"/>
        <w:ind w:left="0" w:right="0" w:firstLine="0"/>
        <w:jc w:val="left"/>
      </w:pPr>
      <w:r>
        <w:t xml:space="preserve"> </w:t>
      </w:r>
    </w:p>
    <w:tbl>
      <w:tblPr>
        <w:tblW w:w="6451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0"/>
        <w:gridCol w:w="1891"/>
      </w:tblGrid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4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>NOME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</w:pPr>
            <w:r>
              <w:rPr>
                <w:rFonts w:ascii="Arial" w:eastAsia="Arial" w:hAnsi="Arial" w:cs="Arial"/>
                <w:b/>
                <w:sz w:val="20"/>
              </w:rPr>
              <w:t>REPRESENTANDO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Maria da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Conceição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Monteiro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Maria Aparecida Cruz de Souza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FABIO GREGORIS DE LIMA </w:t>
            </w:r>
          </w:p>
        </w:tc>
        <w:tc>
          <w:tcPr>
            <w:tcW w:w="18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ARIOVALDO GUELLO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Oeste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Claudia Rodrigo Costa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Sul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GERUSAEL SANTOS RIBEIRO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Remo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Vitório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cherubin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Interforum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Maria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Edjane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Silva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SMADS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Marcella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Paschoalin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de Amorim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Maria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Inês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 Vieira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Neide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Oliveira Gomes Lopes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MARIA ROSARIA PAOLONE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Barbara Mariano Vicente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SMDHC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Sonia Sadako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Alakaki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Gasparina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Alves da Costa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Parussi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Gerusael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Santos Ribeiro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Zezé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Nogueira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PRODAM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  <w:vAlign w:val="bottom"/>
          </w:tcPr>
          <w:p w:rsidR="00492D90" w:rsidRDefault="00000000">
            <w:pPr>
              <w:spacing w:after="0" w:line="254" w:lineRule="auto"/>
              <w:ind w:left="0" w:right="0" w:firstLine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Fórum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Políticas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Públicas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Para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Pessoas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Idosas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  <w:vAlign w:val="bottom"/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  <w:vAlign w:val="bottom"/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Letícia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Marques da Silva Neto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  <w:vAlign w:val="bottom"/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Angela Maria de Souza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SABRINA MAUREN SAMPAIO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IPREM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Lidia Nadir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Giorge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RENATA APARECIDA COELHO DA SILVA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Cristina Maria Alves da Silva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Miriam Pimentel de Souza Rocha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92D90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Carmen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Alizete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Inacio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Paiva 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33" w:type="dxa"/>
              <w:left w:w="38" w:type="dxa"/>
              <w:bottom w:w="0" w:type="dxa"/>
              <w:right w:w="9" w:type="dxa"/>
            </w:tcMar>
          </w:tcPr>
          <w:p w:rsidR="00492D90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:rsidR="00492D90" w:rsidRDefault="00000000">
      <w:pPr>
        <w:spacing w:after="0" w:line="254" w:lineRule="auto"/>
        <w:ind w:left="0" w:right="0" w:firstLine="0"/>
      </w:pPr>
      <w:r>
        <w:t xml:space="preserve"> </w:t>
      </w:r>
    </w:p>
    <w:sectPr w:rsidR="00492D90">
      <w:headerReference w:type="default" r:id="rId15"/>
      <w:footerReference w:type="default" r:id="rId16"/>
      <w:pgSz w:w="11900" w:h="16840"/>
      <w:pgMar w:top="2040" w:right="1581" w:bottom="1466" w:left="1699" w:header="46" w:footer="7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7333" w:rsidRDefault="00667333">
      <w:pPr>
        <w:spacing w:after="0" w:line="240" w:lineRule="auto"/>
      </w:pPr>
      <w:r>
        <w:separator/>
      </w:r>
    </w:p>
  </w:endnote>
  <w:endnote w:type="continuationSeparator" w:id="0">
    <w:p w:rsidR="00667333" w:rsidRDefault="00667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5256" w:rsidRDefault="00000000">
    <w:pPr>
      <w:spacing w:after="24" w:line="254" w:lineRule="auto"/>
      <w:ind w:left="0" w:right="57" w:firstLine="0"/>
      <w:jc w:val="right"/>
    </w:pPr>
    <w:r>
      <w:rPr>
        <w:rFonts w:ascii="Arial" w:eastAsia="Arial" w:hAnsi="Arial" w:cs="Arial"/>
        <w:sz w:val="18"/>
      </w:rPr>
      <w:fldChar w:fldCharType="begin"/>
    </w:r>
    <w:r>
      <w:rPr>
        <w:rFonts w:ascii="Arial" w:eastAsia="Arial" w:hAnsi="Arial" w:cs="Arial"/>
        <w:sz w:val="18"/>
      </w:rPr>
      <w:instrText xml:space="preserve"> PAGE </w:instrText>
    </w:r>
    <w:r>
      <w:rPr>
        <w:rFonts w:ascii="Arial" w:eastAsia="Arial" w:hAnsi="Arial" w:cs="Arial"/>
        <w:sz w:val="18"/>
      </w:rP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 </w:t>
    </w:r>
  </w:p>
  <w:p w:rsidR="00475256" w:rsidRDefault="00000000">
    <w:pPr>
      <w:spacing w:after="0" w:line="254" w:lineRule="auto"/>
      <w:ind w:left="0" w:right="0" w:firstLine="0"/>
      <w:jc w:val="left"/>
    </w:pPr>
    <w:r>
      <w:rPr>
        <w:rFonts w:ascii="Arial" w:eastAsia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7333" w:rsidRDefault="00667333">
      <w:pPr>
        <w:spacing w:after="0" w:line="240" w:lineRule="auto"/>
      </w:pPr>
      <w:r>
        <w:separator/>
      </w:r>
    </w:p>
  </w:footnote>
  <w:footnote w:type="continuationSeparator" w:id="0">
    <w:p w:rsidR="00667333" w:rsidRDefault="00667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5256" w:rsidRDefault="00000000">
    <w:pPr>
      <w:spacing w:after="47" w:line="254" w:lineRule="auto"/>
      <w:ind w:left="0" w:right="0" w:firstLine="0"/>
      <w:jc w:val="left"/>
    </w:pPr>
    <w:r>
      <w:rPr>
        <w:rFonts w:ascii="Arial" w:eastAsia="Arial" w:hAnsi="Arial" w:cs="Arial"/>
      </w:rPr>
      <w:t xml:space="preserve"> </w:t>
    </w:r>
  </w:p>
  <w:p w:rsidR="00475256" w:rsidRDefault="00000000">
    <w:pPr>
      <w:spacing w:after="1206" w:line="254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1078992</wp:posOffset>
          </wp:positionH>
          <wp:positionV relativeFrom="page">
            <wp:posOffset>187461</wp:posOffset>
          </wp:positionV>
          <wp:extent cx="1196336" cy="943359"/>
          <wp:effectExtent l="0" t="0" r="3814" b="9141"/>
          <wp:wrapSquare wrapText="bothSides"/>
          <wp:docPr id="44384174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6336" cy="9433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4645152</wp:posOffset>
          </wp:positionH>
          <wp:positionV relativeFrom="page">
            <wp:posOffset>185934</wp:posOffset>
          </wp:positionV>
          <wp:extent cx="1463040" cy="414524"/>
          <wp:effectExtent l="0" t="0" r="3810" b="4576"/>
          <wp:wrapSquare wrapText="bothSides"/>
          <wp:docPr id="1603723459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3040" cy="41452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  <w:t xml:space="preserve">                                                       </w:t>
    </w:r>
    <w:r>
      <w:t xml:space="preserve">   </w:t>
    </w:r>
  </w:p>
  <w:p w:rsidR="00475256" w:rsidRDefault="00000000">
    <w:pPr>
      <w:spacing w:after="0" w:line="254" w:lineRule="auto"/>
      <w:ind w:left="0" w:right="0" w:firstLine="0"/>
      <w:jc w:val="left"/>
    </w:pPr>
    <w:r>
      <w:rPr>
        <w:rFonts w:ascii="Arial" w:eastAsia="Arial" w:hAnsi="Arial" w:cs="Arial"/>
      </w:rPr>
      <w:t xml:space="preserve"> </w:t>
    </w:r>
  </w:p>
  <w:p w:rsidR="00475256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1188720</wp:posOffset>
              </wp:positionH>
              <wp:positionV relativeFrom="page">
                <wp:posOffset>3102842</wp:posOffset>
              </wp:positionV>
              <wp:extent cx="5047487" cy="4890522"/>
              <wp:effectExtent l="0" t="0" r="763" b="5328"/>
              <wp:wrapNone/>
              <wp:docPr id="542508623" name="Group 9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47487" cy="4890522"/>
                        <a:chOff x="0" y="0"/>
                        <a:chExt cx="5047487" cy="4890522"/>
                      </a:xfrm>
                    </wpg:grpSpPr>
                    <wps:wsp>
                      <wps:cNvPr id="2094334128" name="Shape 9478"/>
                      <wps:cNvSpPr/>
                      <wps:spPr>
                        <a:xfrm>
                          <a:off x="0" y="4035769"/>
                          <a:ext cx="329942" cy="614723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329946"/>
                            <a:gd name="f4" fmla="val 614724"/>
                            <a:gd name="f5" fmla="val 101935"/>
                            <a:gd name="f6" fmla="val 324612"/>
                            <a:gd name="f7" fmla="val 103415"/>
                            <a:gd name="f8" fmla="val 310896"/>
                            <a:gd name="f9" fmla="val 111034"/>
                            <a:gd name="f10" fmla="val 288036"/>
                            <a:gd name="f11" fmla="val 130847"/>
                            <a:gd name="f12" fmla="val 259080"/>
                            <a:gd name="f13" fmla="val 159803"/>
                            <a:gd name="f14" fmla="val 216408"/>
                            <a:gd name="f15" fmla="val 202475"/>
                            <a:gd name="f16" fmla="val 175260"/>
                            <a:gd name="f17" fmla="val 243623"/>
                            <a:gd name="f18" fmla="val 132588"/>
                            <a:gd name="f19" fmla="val 286295"/>
                            <a:gd name="f20" fmla="val 483653"/>
                            <a:gd name="f21" fmla="val 284771"/>
                            <a:gd name="f22" fmla="val 62484"/>
                            <a:gd name="f23" fmla="val 222286"/>
                            <a:gd name="f24" fmla="val 124968"/>
                            <a:gd name="f25" fmla="val 185928"/>
                            <a:gd name="f26" fmla="val 97319"/>
                            <a:gd name="f27" fmla="val 219456"/>
                            <a:gd name="f28" fmla="val 65315"/>
                            <a:gd name="f29" fmla="val 246888"/>
                            <a:gd name="f30" fmla="val 42455"/>
                            <a:gd name="f31" fmla="val 266700"/>
                            <a:gd name="f32" fmla="val 28739"/>
                            <a:gd name="f33" fmla="val 281178"/>
                            <a:gd name="f34" fmla="val 18832"/>
                            <a:gd name="f35" fmla="val 295656"/>
                            <a:gd name="f36" fmla="val 10831"/>
                            <a:gd name="f37" fmla="val 310324"/>
                            <a:gd name="f38" fmla="val 4926"/>
                            <a:gd name="f39" fmla="*/ f0 1 329946"/>
                            <a:gd name="f40" fmla="*/ f1 1 614724"/>
                            <a:gd name="f41" fmla="+- f4 0 f2"/>
                            <a:gd name="f42" fmla="+- f3 0 f2"/>
                            <a:gd name="f43" fmla="*/ f42 1 329946"/>
                            <a:gd name="f44" fmla="*/ f41 1 614724"/>
                            <a:gd name="f45" fmla="*/ 0 1 f43"/>
                            <a:gd name="f46" fmla="*/ 329946 1 f43"/>
                            <a:gd name="f47" fmla="*/ 0 1 f44"/>
                            <a:gd name="f48" fmla="*/ 614724 1 f44"/>
                            <a:gd name="f49" fmla="*/ f45 f39 1"/>
                            <a:gd name="f50" fmla="*/ f46 f39 1"/>
                            <a:gd name="f51" fmla="*/ f48 f40 1"/>
                            <a:gd name="f52" fmla="*/ f47 f4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49" t="f52" r="f50" b="f51"/>
                          <a:pathLst>
                            <a:path w="329946" h="614724">
                              <a:moveTo>
                                <a:pt x="f3" y="f2"/>
                              </a:moveTo>
                              <a:lnTo>
                                <a:pt x="f3" y="f5"/>
                              </a:lnTo>
                              <a:lnTo>
                                <a:pt x="f6" y="f7"/>
                              </a:lnTo>
                              <a:cubicBezTo>
                                <a:pt x="f8" y="f9"/>
                                <a:pt x="f10" y="f11"/>
                                <a:pt x="f12" y="f13"/>
                              </a:cubicBezTo>
                              <a:cubicBezTo>
                                <a:pt x="f14" y="f15"/>
                                <a:pt x="f16" y="f17"/>
                                <a:pt x="f18" y="f19"/>
                              </a:cubicBezTo>
                              <a:lnTo>
                                <a:pt x="f3" y="f20"/>
                              </a:lnTo>
                              <a:lnTo>
                                <a:pt x="f3" y="f4"/>
                              </a:lnTo>
                              <a:lnTo>
                                <a:pt x="f2" y="f21"/>
                              </a:lnTo>
                              <a:cubicBezTo>
                                <a:pt x="f22" y="f23"/>
                                <a:pt x="f24" y="f13"/>
                                <a:pt x="f25" y="f26"/>
                              </a:cubicBezTo>
                              <a:cubicBezTo>
                                <a:pt x="f27" y="f28"/>
                                <a:pt x="f29" y="f30"/>
                                <a:pt x="f31" y="f32"/>
                              </a:cubicBezTo>
                              <a:cubicBezTo>
                                <a:pt x="f33" y="f34"/>
                                <a:pt x="f35" y="f36"/>
                                <a:pt x="f37" y="f38"/>
                              </a:cubicBezTo>
                              <a:lnTo>
                                <a:pt x="f3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755906884" name="Shape 9477"/>
                      <wps:cNvSpPr/>
                      <wps:spPr>
                        <a:xfrm>
                          <a:off x="329942" y="4026405"/>
                          <a:ext cx="305565" cy="864117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305562"/>
                            <a:gd name="f4" fmla="val 864120"/>
                            <a:gd name="f5" fmla="val 25146"/>
                            <a:gd name="f6" fmla="val 3048"/>
                            <a:gd name="f7" fmla="val 54102"/>
                            <a:gd name="f8" fmla="val 86106"/>
                            <a:gd name="f9" fmla="val 4572"/>
                            <a:gd name="f10" fmla="val 119634"/>
                            <a:gd name="f11" fmla="val 18288"/>
                            <a:gd name="f12" fmla="val 153162"/>
                            <a:gd name="f13" fmla="val 32004"/>
                            <a:gd name="f14" fmla="val 183642"/>
                            <a:gd name="f15" fmla="val 53340"/>
                            <a:gd name="f16" fmla="val 212598"/>
                            <a:gd name="f17" fmla="val 80772"/>
                            <a:gd name="f18" fmla="val 261366"/>
                            <a:gd name="f19" fmla="val 129540"/>
                            <a:gd name="f20" fmla="val 287274"/>
                            <a:gd name="f21" fmla="val 184404"/>
                            <a:gd name="f22" fmla="val 294894"/>
                            <a:gd name="f23" fmla="val 243840"/>
                            <a:gd name="f24" fmla="val 302514"/>
                            <a:gd name="f25" fmla="val 304800"/>
                            <a:gd name="f26" fmla="val 270510"/>
                            <a:gd name="f27" fmla="val 370332"/>
                            <a:gd name="f28" fmla="val 200406"/>
                            <a:gd name="f29" fmla="val 440436"/>
                            <a:gd name="f30" fmla="val 157734"/>
                            <a:gd name="f31" fmla="val 481584"/>
                            <a:gd name="f32" fmla="val 116586"/>
                            <a:gd name="f33" fmla="val 524268"/>
                            <a:gd name="f34" fmla="val 73914"/>
                            <a:gd name="f35" fmla="val 566941"/>
                            <a:gd name="f36" fmla="val 150114"/>
                            <a:gd name="f37" fmla="val 643141"/>
                            <a:gd name="f38" fmla="val 227838"/>
                            <a:gd name="f39" fmla="val 720865"/>
                            <a:gd name="f40" fmla="val 798588"/>
                            <a:gd name="f41" fmla="val 284226"/>
                            <a:gd name="f42" fmla="val 819924"/>
                            <a:gd name="f43" fmla="val 841260"/>
                            <a:gd name="f44" fmla="val 240030"/>
                            <a:gd name="f45" fmla="val 624085"/>
                            <a:gd name="f46" fmla="val 493014"/>
                            <a:gd name="f47" fmla="val 6858"/>
                            <a:gd name="f48" fmla="val 499872"/>
                            <a:gd name="f49" fmla="val 49530"/>
                            <a:gd name="f50" fmla="val 457200"/>
                            <a:gd name="f51" fmla="val 92202"/>
                            <a:gd name="f52" fmla="val 414528"/>
                            <a:gd name="f53" fmla="val 134874"/>
                            <a:gd name="f54" fmla="val 371856"/>
                            <a:gd name="f55" fmla="val 176022"/>
                            <a:gd name="f56" fmla="val 329185"/>
                            <a:gd name="f57" fmla="val 197358"/>
                            <a:gd name="f58" fmla="val 291085"/>
                            <a:gd name="f59" fmla="val 254509"/>
                            <a:gd name="f60" fmla="val 195834"/>
                            <a:gd name="f61" fmla="val 217932"/>
                            <a:gd name="f62" fmla="val 180594"/>
                            <a:gd name="f63" fmla="val 147066"/>
                            <a:gd name="f64" fmla="val 150876"/>
                            <a:gd name="f65" fmla="val 122682"/>
                            <a:gd name="f66" fmla="val 128016"/>
                            <a:gd name="f67" fmla="val 98298"/>
                            <a:gd name="f68" fmla="val 112776"/>
                            <a:gd name="f69" fmla="val 70866"/>
                            <a:gd name="f70" fmla="val 105156"/>
                            <a:gd name="f71" fmla="val 57150"/>
                            <a:gd name="f72" fmla="val 102109"/>
                            <a:gd name="f73" fmla="val 43815"/>
                            <a:gd name="f74" fmla="val 101347"/>
                            <a:gd name="f75" fmla="val 31051"/>
                            <a:gd name="f76" fmla="val 102680"/>
                            <a:gd name="f77" fmla="val 111296"/>
                            <a:gd name="f78" fmla="val 9361"/>
                            <a:gd name="f79" fmla="*/ f0 1 305562"/>
                            <a:gd name="f80" fmla="*/ f1 1 864120"/>
                            <a:gd name="f81" fmla="+- f4 0 f2"/>
                            <a:gd name="f82" fmla="+- f3 0 f2"/>
                            <a:gd name="f83" fmla="*/ f82 1 305562"/>
                            <a:gd name="f84" fmla="*/ f81 1 864120"/>
                            <a:gd name="f85" fmla="*/ 0 1 f83"/>
                            <a:gd name="f86" fmla="*/ 305562 1 f83"/>
                            <a:gd name="f87" fmla="*/ 0 1 f84"/>
                            <a:gd name="f88" fmla="*/ 864120 1 f84"/>
                            <a:gd name="f89" fmla="*/ f85 f79 1"/>
                            <a:gd name="f90" fmla="*/ f86 f79 1"/>
                            <a:gd name="f91" fmla="*/ f88 f80 1"/>
                            <a:gd name="f92" fmla="*/ f87 f8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89" t="f92" r="f90" b="f91"/>
                          <a:pathLst>
                            <a:path w="305562" h="864120">
                              <a:moveTo>
                                <a:pt x="f5" y="f6"/>
                              </a:moveTo>
                              <a:cubicBezTo>
                                <a:pt x="f7" y="f2"/>
                                <a:pt x="f8" y="f9"/>
                                <a:pt x="f10" y="f11"/>
                              </a:cubicBezTo>
                              <a:cubicBezTo>
                                <a:pt x="f12" y="f13"/>
                                <a:pt x="f14" y="f15"/>
                                <a:pt x="f16" y="f17"/>
                              </a:cubicBezTo>
                              <a:cubicBezTo>
                                <a:pt x="f18" y="f19"/>
                                <a:pt x="f20" y="f21"/>
                                <a:pt x="f22" y="f23"/>
                              </a:cubicBezTo>
                              <a:cubicBezTo>
                                <a:pt x="f24" y="f25"/>
                                <a:pt x="f26" y="f27"/>
                                <a:pt x="f28" y="f29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39"/>
                                <a:pt x="f3" y="f40"/>
                              </a:cubicBezTo>
                              <a:cubicBezTo>
                                <a:pt x="f41" y="f42"/>
                                <a:pt x="f18" y="f43"/>
                                <a:pt x="f44" y="f4"/>
                              </a:cubicBezTo>
                              <a:lnTo>
                                <a:pt x="f2" y="f45"/>
                              </a:lnTo>
                              <a:lnTo>
                                <a:pt x="f2" y="f46"/>
                              </a:lnTo>
                              <a:lnTo>
                                <a:pt x="f47" y="f48"/>
                              </a:lnTo>
                              <a:cubicBezTo>
                                <a:pt x="f49" y="f50"/>
                                <a:pt x="f51" y="f52"/>
                                <a:pt x="f53" y="f54"/>
                              </a:cubicBezTo>
                              <a:cubicBezTo>
                                <a:pt x="f55" y="f56"/>
                                <a:pt x="f57" y="f58"/>
                                <a:pt x="f57" y="f59"/>
                              </a:cubicBezTo>
                              <a:cubicBezTo>
                                <a:pt x="f60" y="f61"/>
                                <a:pt x="f62" y="f21"/>
                                <a:pt x="f63" y="f64"/>
                              </a:cubicBezTo>
                              <a:cubicBezTo>
                                <a:pt x="f65" y="f66"/>
                                <a:pt x="f67" y="f68"/>
                                <a:pt x="f69" y="f70"/>
                              </a:cubicBezTo>
                              <a:cubicBezTo>
                                <a:pt x="f71" y="f72"/>
                                <a:pt x="f73" y="f74"/>
                                <a:pt x="f75" y="f76"/>
                              </a:cubicBezTo>
                              <a:lnTo>
                                <a:pt x="f2" y="f77"/>
                              </a:lnTo>
                              <a:lnTo>
                                <a:pt x="f2" y="f78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709584973" name="Shape 9475"/>
                      <wps:cNvSpPr/>
                      <wps:spPr>
                        <a:xfrm>
                          <a:off x="667511" y="3787143"/>
                          <a:ext cx="367177" cy="61417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367178"/>
                            <a:gd name="f4" fmla="val 614172"/>
                            <a:gd name="f5" fmla="val 243840"/>
                            <a:gd name="f6" fmla="val 3048"/>
                            <a:gd name="f7" fmla="val 266700"/>
                            <a:gd name="f8" fmla="val 7620"/>
                            <a:gd name="f9" fmla="val 288036"/>
                            <a:gd name="f10" fmla="val 16763"/>
                            <a:gd name="f11" fmla="val 310896"/>
                            <a:gd name="f12" fmla="val 32004"/>
                            <a:gd name="f13" fmla="val 317754"/>
                            <a:gd name="f14" fmla="val 37338"/>
                            <a:gd name="f15" fmla="val 326898"/>
                            <a:gd name="f16" fmla="val 44958"/>
                            <a:gd name="f17" fmla="val 338328"/>
                            <a:gd name="f18" fmla="val 55245"/>
                            <a:gd name="f19" fmla="val 82759"/>
                            <a:gd name="f20" fmla="val 236956"/>
                            <a:gd name="f21" fmla="val 365641"/>
                            <a:gd name="f22" fmla="val 240625"/>
                            <a:gd name="f23" fmla="val 352139"/>
                            <a:gd name="f24" fmla="val 268129"/>
                            <a:gd name="f25" fmla="val 330708"/>
                            <a:gd name="f26" fmla="val 300990"/>
                            <a:gd name="f27" fmla="val 303276"/>
                            <a:gd name="f28" fmla="val 339852"/>
                            <a:gd name="f29" fmla="val 283464"/>
                            <a:gd name="f30" fmla="val 368808"/>
                            <a:gd name="f31" fmla="val 269748"/>
                            <a:gd name="f32" fmla="val 391668"/>
                            <a:gd name="f33" fmla="val 265176"/>
                            <a:gd name="f34" fmla="val 406908"/>
                            <a:gd name="f35" fmla="val 259080"/>
                            <a:gd name="f36" fmla="val 422148"/>
                            <a:gd name="f37" fmla="val 437387"/>
                            <a:gd name="f38" fmla="val 263652"/>
                            <a:gd name="f39" fmla="val 452628"/>
                            <a:gd name="f40" fmla="val 268224"/>
                            <a:gd name="f41" fmla="val 469392"/>
                            <a:gd name="f42" fmla="val 275844"/>
                            <a:gd name="f43" fmla="val 483108"/>
                            <a:gd name="f44" fmla="val 495300"/>
                            <a:gd name="f45" fmla="val 307848"/>
                            <a:gd name="f46" fmla="val 513587"/>
                            <a:gd name="f47" fmla="val 329184"/>
                            <a:gd name="f48" fmla="val 522732"/>
                            <a:gd name="f49" fmla="val 353568"/>
                            <a:gd name="f50" fmla="val 521684"/>
                            <a:gd name="f51" fmla="val 612185"/>
                            <a:gd name="f52" fmla="val 342900"/>
                            <a:gd name="f53" fmla="val 298704"/>
                            <a:gd name="f54" fmla="val 260604"/>
                            <a:gd name="f55" fmla="val 595884"/>
                            <a:gd name="f56" fmla="val 225552"/>
                            <a:gd name="f57" fmla="val 562356"/>
                            <a:gd name="f58" fmla="val 205740"/>
                            <a:gd name="f59" fmla="val 541020"/>
                            <a:gd name="f60" fmla="val 190500"/>
                            <a:gd name="f61" fmla="val 518160"/>
                            <a:gd name="f62" fmla="val 182880"/>
                            <a:gd name="f63" fmla="val 493776"/>
                            <a:gd name="f64" fmla="val 173736"/>
                            <a:gd name="f65" fmla="val 170688"/>
                            <a:gd name="f66" fmla="val 446532"/>
                            <a:gd name="f67" fmla="val 176784"/>
                            <a:gd name="f68" fmla="val 399287"/>
                            <a:gd name="f69" fmla="val 377952"/>
                            <a:gd name="f70" fmla="val 193548"/>
                            <a:gd name="f71" fmla="val 356615"/>
                            <a:gd name="f72" fmla="val 202692"/>
                            <a:gd name="f73" fmla="val 341376"/>
                            <a:gd name="f74" fmla="val 217932"/>
                            <a:gd name="f75" fmla="val 320039"/>
                            <a:gd name="f76" fmla="val 237744"/>
                            <a:gd name="f77" fmla="val 292608"/>
                            <a:gd name="f78" fmla="val 280416"/>
                            <a:gd name="f79" fmla="val 236220"/>
                            <a:gd name="f80" fmla="val 192024"/>
                            <a:gd name="f81" fmla="val 321564"/>
                            <a:gd name="f82" fmla="val 160020"/>
                            <a:gd name="f83" fmla="val 312420"/>
                            <a:gd name="f84" fmla="val 149352"/>
                            <a:gd name="f85" fmla="val 306324"/>
                            <a:gd name="f86" fmla="val 143256"/>
                            <a:gd name="f87" fmla="val 140208"/>
                            <a:gd name="f88" fmla="val 112776"/>
                            <a:gd name="f89" fmla="val 249936"/>
                            <a:gd name="f90" fmla="val 97536"/>
                            <a:gd name="f91" fmla="val 195072"/>
                            <a:gd name="f92" fmla="val 164592"/>
                            <a:gd name="f93" fmla="val 134112"/>
                            <a:gd name="f94" fmla="val 105156"/>
                            <a:gd name="f95" fmla="val 172211"/>
                            <a:gd name="f96" fmla="val 89916"/>
                            <a:gd name="f97" fmla="val 198120"/>
                            <a:gd name="f98" fmla="val 86868"/>
                            <a:gd name="f99" fmla="val 224028"/>
                            <a:gd name="f100" fmla="val 85344"/>
                            <a:gd name="f101" fmla="val 248411"/>
                            <a:gd name="f102" fmla="val 96012"/>
                            <a:gd name="f103" fmla="val 280415"/>
                            <a:gd name="f104" fmla="val 118872"/>
                            <a:gd name="f105" fmla="val 315468"/>
                            <a:gd name="f106" fmla="val 332232"/>
                            <a:gd name="f107" fmla="val 73152"/>
                            <a:gd name="f108" fmla="val 348996"/>
                            <a:gd name="f109" fmla="val 50292"/>
                            <a:gd name="f110" fmla="val 365760"/>
                            <a:gd name="f111" fmla="val 25908"/>
                            <a:gd name="f112" fmla="val 12192"/>
                            <a:gd name="f113" fmla="val 6096"/>
                            <a:gd name="f114" fmla="val 4572"/>
                            <a:gd name="f115" fmla="val 205739"/>
                            <a:gd name="f116" fmla="val 16764"/>
                            <a:gd name="f117" fmla="val 30480"/>
                            <a:gd name="f118" fmla="val 138684"/>
                            <a:gd name="f119" fmla="val 53340"/>
                            <a:gd name="f120" fmla="val 106680"/>
                            <a:gd name="f121" fmla="val 83820"/>
                            <a:gd name="f122" fmla="val 76200"/>
                            <a:gd name="f123" fmla="val 114300"/>
                            <a:gd name="f124" fmla="val 45720"/>
                            <a:gd name="f125" fmla="val 15239"/>
                            <a:gd name="f126" fmla="val 222504"/>
                            <a:gd name="f127" fmla="*/ f0 1 367178"/>
                            <a:gd name="f128" fmla="*/ f1 1 614172"/>
                            <a:gd name="f129" fmla="+- f4 0 f2"/>
                            <a:gd name="f130" fmla="+- f3 0 f2"/>
                            <a:gd name="f131" fmla="*/ f130 1 367178"/>
                            <a:gd name="f132" fmla="*/ f129 1 614172"/>
                            <a:gd name="f133" fmla="*/ 0 1 f131"/>
                            <a:gd name="f134" fmla="*/ 367178 1 f131"/>
                            <a:gd name="f135" fmla="*/ 0 1 f132"/>
                            <a:gd name="f136" fmla="*/ 614172 1 f132"/>
                            <a:gd name="f137" fmla="*/ f133 f127 1"/>
                            <a:gd name="f138" fmla="*/ f134 f127 1"/>
                            <a:gd name="f139" fmla="*/ f136 f128 1"/>
                            <a:gd name="f140" fmla="*/ f135 f12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37" t="f140" r="f138" b="f139"/>
                          <a:pathLst>
                            <a:path w="367178" h="614172">
                              <a:moveTo>
                                <a:pt x="f5" y="f6"/>
                              </a:move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lnTo>
                                <a:pt x="f3" y="f19"/>
                              </a:lnTo>
                              <a:lnTo>
                                <a:pt x="f3" y="f20"/>
                              </a:lnTo>
                              <a:lnTo>
                                <a:pt x="f21" y="f22"/>
                              </a:lnTo>
                              <a:cubicBezTo>
                                <a:pt x="f23" y="f24"/>
                                <a:pt x="f25" y="f26"/>
                                <a:pt x="f27" y="f28"/>
                              </a:cubicBezTo>
                              <a:cubicBezTo>
                                <a:pt x="f29" y="f30"/>
                                <a:pt x="f31" y="f32"/>
                                <a:pt x="f33" y="f34"/>
                              </a:cubicBezTo>
                              <a:cubicBezTo>
                                <a:pt x="f35" y="f36"/>
                                <a:pt x="f35" y="f37"/>
                                <a:pt x="f38" y="f39"/>
                              </a:cubicBezTo>
                              <a:cubicBezTo>
                                <a:pt x="f40" y="f41"/>
                                <a:pt x="f42" y="f43"/>
                                <a:pt x="f9" y="f44"/>
                              </a:cubicBezTo>
                              <a:cubicBezTo>
                                <a:pt x="f45" y="f46"/>
                                <a:pt x="f47" y="f48"/>
                                <a:pt x="f49" y="f48"/>
                              </a:cubicBezTo>
                              <a:lnTo>
                                <a:pt x="f3" y="f50"/>
                              </a:lnTo>
                              <a:lnTo>
                                <a:pt x="f3" y="f51"/>
                              </a:lnTo>
                              <a:lnTo>
                                <a:pt x="f52" y="f4"/>
                              </a:lnTo>
                              <a:cubicBezTo>
                                <a:pt x="f53" y="f4"/>
                                <a:pt x="f54" y="f55"/>
                                <a:pt x="f56" y="f57"/>
                              </a:cubicBezTo>
                              <a:cubicBezTo>
                                <a:pt x="f58" y="f59"/>
                                <a:pt x="f60" y="f61"/>
                                <a:pt x="f62" y="f63"/>
                              </a:cubicBezTo>
                              <a:cubicBezTo>
                                <a:pt x="f64" y="f41"/>
                                <a:pt x="f65" y="f66"/>
                                <a:pt x="f64" y="f36"/>
                              </a:cubicBezTo>
                              <a:cubicBezTo>
                                <a:pt x="f67" y="f68"/>
                                <a:pt x="f62" y="f69"/>
                                <a:pt x="f70" y="f71"/>
                              </a:cubicBezTo>
                              <a:cubicBezTo>
                                <a:pt x="f72" y="f73"/>
                                <a:pt x="f74" y="f75"/>
                                <a:pt x="f76" y="f77"/>
                              </a:cubicBezTo>
                              <a:cubicBezTo>
                                <a:pt x="f78" y="f79"/>
                                <a:pt x="f45" y="f80"/>
                                <a:pt x="f81" y="f82"/>
                              </a:cubicBezTo>
                              <a:cubicBezTo>
                                <a:pt x="f83" y="f84"/>
                                <a:pt x="f85" y="f86"/>
                                <a:pt x="f27" y="f87"/>
                              </a:cubicBezTo>
                              <a:cubicBezTo>
                                <a:pt x="f42" y="f88"/>
                                <a:pt x="f89" y="f90"/>
                                <a:pt x="f56" y="f90"/>
                              </a:cubicBezTo>
                              <a:cubicBezTo>
                                <a:pt x="f91" y="f90"/>
                                <a:pt x="f92" y="f88"/>
                                <a:pt x="f93" y="f86"/>
                              </a:cubicBezTo>
                              <a:cubicBezTo>
                                <a:pt x="f94" y="f95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4" y="f105"/>
                              </a:cubicBezTo>
                              <a:cubicBezTo>
                                <a:pt x="f102" y="f106"/>
                                <a:pt x="f107" y="f108"/>
                                <a:pt x="f109" y="f110"/>
                              </a:cubicBezTo>
                              <a:cubicBezTo>
                                <a:pt x="f111" y="f25"/>
                                <a:pt x="f112" y="f53"/>
                                <a:pt x="f113" y="f7"/>
                              </a:cubicBezTo>
                              <a:cubicBezTo>
                                <a:pt x="f2" y="f76"/>
                                <a:pt x="f114" y="f115"/>
                                <a:pt x="f116" y="f95"/>
                              </a:cubicBezTo>
                              <a:cubicBezTo>
                                <a:pt x="f117" y="f118"/>
                                <a:pt x="f119" y="f120"/>
                                <a:pt x="f121" y="f122"/>
                              </a:cubicBezTo>
                              <a:cubicBezTo>
                                <a:pt x="f123" y="f124"/>
                                <a:pt x="f86" y="f111"/>
                                <a:pt x="f65" y="f125"/>
                              </a:cubicBezTo>
                              <a:cubicBezTo>
                                <a:pt x="f97" y="f6"/>
                                <a:pt x="f126" y="f2"/>
                                <a:pt x="f5" y="f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960196125" name="Shape 9476"/>
                      <wps:cNvSpPr/>
                      <wps:spPr>
                        <a:xfrm>
                          <a:off x="1034689" y="3869906"/>
                          <a:ext cx="297289" cy="52942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97286"/>
                            <a:gd name="f4" fmla="val 529426"/>
                            <a:gd name="f5" fmla="val 12298"/>
                            <a:gd name="f6" fmla="val 11728"/>
                            <a:gd name="f7" fmla="val 42778"/>
                            <a:gd name="f8" fmla="val 42208"/>
                            <a:gd name="f9" fmla="val 73258"/>
                            <a:gd name="f10" fmla="val 72689"/>
                            <a:gd name="f11" fmla="val 105262"/>
                            <a:gd name="f12" fmla="val 104693"/>
                            <a:gd name="f13" fmla="val 169270"/>
                            <a:gd name="f14" fmla="val 168701"/>
                            <a:gd name="f15" fmla="val 211942"/>
                            <a:gd name="f16" fmla="val 209848"/>
                            <a:gd name="f17" fmla="val 231753"/>
                            <a:gd name="f18" fmla="val 223565"/>
                            <a:gd name="f19" fmla="val 251565"/>
                            <a:gd name="f20" fmla="val 238804"/>
                            <a:gd name="f21" fmla="val 272902"/>
                            <a:gd name="f22" fmla="val 249472"/>
                            <a:gd name="f23" fmla="val 258617"/>
                            <a:gd name="f24" fmla="val 275950"/>
                            <a:gd name="f25" fmla="val 279952"/>
                            <a:gd name="f26" fmla="val 254614"/>
                            <a:gd name="f27" fmla="val 299765"/>
                            <a:gd name="f28" fmla="val 233278"/>
                            <a:gd name="f29" fmla="val 321101"/>
                            <a:gd name="f30" fmla="val 213465"/>
                            <a:gd name="f31" fmla="val 313480"/>
                            <a:gd name="f32" fmla="val 192130"/>
                            <a:gd name="f33" fmla="val 301289"/>
                            <a:gd name="f34" fmla="val 170793"/>
                            <a:gd name="f35" fmla="val 283001"/>
                            <a:gd name="f36" fmla="val 327196"/>
                            <a:gd name="f37" fmla="val 163174"/>
                            <a:gd name="f38" fmla="val 365296"/>
                            <a:gd name="f39" fmla="val 152506"/>
                            <a:gd name="f40" fmla="val 394252"/>
                            <a:gd name="f41" fmla="val 140314"/>
                            <a:gd name="f42" fmla="val 424732"/>
                            <a:gd name="f43" fmla="val 123550"/>
                            <a:gd name="f44" fmla="val 450641"/>
                            <a:gd name="f45" fmla="val 99165"/>
                            <a:gd name="f46" fmla="val 475025"/>
                            <a:gd name="f47" fmla="val 69448"/>
                            <a:gd name="f48" fmla="val 504743"/>
                            <a:gd name="f49" fmla="val 38872"/>
                            <a:gd name="f50" fmla="val 522459"/>
                            <a:gd name="f51" fmla="val 7440"/>
                            <a:gd name="f52" fmla="val 528817"/>
                            <a:gd name="f53" fmla="val 438925"/>
                            <a:gd name="f54" fmla="val 4654"/>
                            <a:gd name="f55" fmla="val 438567"/>
                            <a:gd name="f56" fmla="val 22870"/>
                            <a:gd name="f57" fmla="val 434639"/>
                            <a:gd name="f58" fmla="val 40873"/>
                            <a:gd name="f59" fmla="val 423208"/>
                            <a:gd name="f60" fmla="val 58018"/>
                            <a:gd name="f61" fmla="val 404921"/>
                            <a:gd name="f62" fmla="val 82402"/>
                            <a:gd name="f63" fmla="val 382060"/>
                            <a:gd name="f64" fmla="val 97642"/>
                            <a:gd name="f65" fmla="val 356152"/>
                            <a:gd name="f66" fmla="val 103737"/>
                            <a:gd name="f67" fmla="val 325672"/>
                            <a:gd name="f68" fmla="val 109834"/>
                            <a:gd name="f69" fmla="val 295193"/>
                            <a:gd name="f70" fmla="val 106786"/>
                            <a:gd name="f71" fmla="val 266236"/>
                            <a:gd name="f72" fmla="val 94593"/>
                            <a:gd name="f73" fmla="val 237280"/>
                            <a:gd name="f74" fmla="val 85450"/>
                            <a:gd name="f75" fmla="val 214421"/>
                            <a:gd name="f76" fmla="val 65637"/>
                            <a:gd name="f77" fmla="val 188513"/>
                            <a:gd name="f78" fmla="val 35158"/>
                            <a:gd name="f79" fmla="val 158032"/>
                            <a:gd name="f80" fmla="val 26014"/>
                            <a:gd name="f81" fmla="val 148889"/>
                            <a:gd name="f82" fmla="val 18393"/>
                            <a:gd name="f83" fmla="val 139745"/>
                            <a:gd name="f84" fmla="val 9250"/>
                            <a:gd name="f85" fmla="val 132125"/>
                            <a:gd name="f86" fmla="val 154197"/>
                            <a:gd name="f87" fmla="*/ f0 1 297286"/>
                            <a:gd name="f88" fmla="*/ f1 1 529426"/>
                            <a:gd name="f89" fmla="+- f4 0 f2"/>
                            <a:gd name="f90" fmla="+- f3 0 f2"/>
                            <a:gd name="f91" fmla="*/ f90 1 297286"/>
                            <a:gd name="f92" fmla="*/ f89 1 529426"/>
                            <a:gd name="f93" fmla="*/ 0 1 f91"/>
                            <a:gd name="f94" fmla="*/ 297286 1 f91"/>
                            <a:gd name="f95" fmla="*/ 0 1 f92"/>
                            <a:gd name="f96" fmla="*/ 529426 1 f92"/>
                            <a:gd name="f97" fmla="*/ f93 f87 1"/>
                            <a:gd name="f98" fmla="*/ f94 f87 1"/>
                            <a:gd name="f99" fmla="*/ f96 f88 1"/>
                            <a:gd name="f100" fmla="*/ f95 f8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7" t="f100" r="f98" b="f99"/>
                          <a:pathLst>
                            <a:path w="297286" h="529426">
                              <a:moveTo>
                                <a:pt x="f2" y="f2"/>
                              </a:moveTo>
                              <a:lnTo>
                                <a:pt x="f5" y="f6"/>
                              </a:ln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cubicBezTo>
                                <a:pt x="f19" y="f20"/>
                                <a:pt x="f21" y="f22"/>
                                <a:pt x="f3" y="f23"/>
                              </a:cubicBezTo>
                              <a:cubicBezTo>
                                <a:pt x="f24" y="f25"/>
                                <a:pt x="f26" y="f27"/>
                                <a:pt x="f28" y="f29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4" y="f36"/>
                                <a:pt x="f37" y="f38"/>
                                <a:pt x="f39" y="f40"/>
                              </a:cubicBezTo>
                              <a:cubicBezTo>
                                <a:pt x="f41" y="f42"/>
                                <a:pt x="f43" y="f44"/>
                                <a:pt x="f45" y="f46"/>
                              </a:cubicBezTo>
                              <a:cubicBezTo>
                                <a:pt x="f47" y="f48"/>
                                <a:pt x="f49" y="f50"/>
                                <a:pt x="f51" y="f52"/>
                              </a:cubicBezTo>
                              <a:lnTo>
                                <a:pt x="f2" y="f4"/>
                              </a:lnTo>
                              <a:lnTo>
                                <a:pt x="f2" y="f53"/>
                              </a:lnTo>
                              <a:lnTo>
                                <a:pt x="f54" y="f55"/>
                              </a:lnTo>
                              <a:cubicBezTo>
                                <a:pt x="f56" y="f57"/>
                                <a:pt x="f58" y="f59"/>
                                <a:pt x="f60" y="f61"/>
                              </a:cubicBezTo>
                              <a:cubicBezTo>
                                <a:pt x="f62" y="f63"/>
                                <a:pt x="f64" y="f65"/>
                                <a:pt x="f66" y="f67"/>
                              </a:cubicBezTo>
                              <a:cubicBezTo>
                                <a:pt x="f68" y="f69"/>
                                <a:pt x="f70" y="f71"/>
                                <a:pt x="f72" y="f73"/>
                              </a:cubicBezTo>
                              <a:cubicBezTo>
                                <a:pt x="f74" y="f75"/>
                                <a:pt x="f76" y="f77"/>
                                <a:pt x="f78" y="f79"/>
                              </a:cubicBezTo>
                              <a:cubicBezTo>
                                <a:pt x="f80" y="f81"/>
                                <a:pt x="f82" y="f83"/>
                                <a:pt x="f84" y="f85"/>
                              </a:cubicBezTo>
                              <a:lnTo>
                                <a:pt x="f2" y="f86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37080237" name="Shape 9474"/>
                      <wps:cNvSpPr/>
                      <wps:spPr>
                        <a:xfrm>
                          <a:off x="993651" y="3459477"/>
                          <a:ext cx="472443" cy="59436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72440"/>
                            <a:gd name="f4" fmla="val 594361"/>
                            <a:gd name="f5" fmla="val 207264"/>
                            <a:gd name="f6" fmla="val 222504"/>
                            <a:gd name="f7" fmla="val 28956"/>
                            <a:gd name="f8" fmla="val 236220"/>
                            <a:gd name="f9" fmla="val 57913"/>
                            <a:gd name="f10" fmla="val 251460"/>
                            <a:gd name="f11" fmla="val 86868"/>
                            <a:gd name="f12" fmla="val 225552"/>
                            <a:gd name="f13" fmla="val 91441"/>
                            <a:gd name="f14" fmla="val 205740"/>
                            <a:gd name="f15" fmla="val 100585"/>
                            <a:gd name="f16" fmla="val 192024"/>
                            <a:gd name="f17" fmla="val 115824"/>
                            <a:gd name="f18" fmla="val 178308"/>
                            <a:gd name="f19" fmla="val 128016"/>
                            <a:gd name="f20" fmla="val 170688"/>
                            <a:gd name="f21" fmla="val 144780"/>
                            <a:gd name="f22" fmla="val 169164"/>
                            <a:gd name="f23" fmla="val 164592"/>
                            <a:gd name="f24" fmla="val 184404"/>
                            <a:gd name="f25" fmla="val 173736"/>
                            <a:gd name="f26" fmla="val 205741"/>
                            <a:gd name="f27" fmla="val 185928"/>
                            <a:gd name="f28" fmla="val 204216"/>
                            <a:gd name="f29" fmla="val 257556"/>
                            <a:gd name="f30" fmla="val 227076"/>
                            <a:gd name="f31" fmla="val 288037"/>
                            <a:gd name="f32" fmla="val 316992"/>
                            <a:gd name="f33" fmla="val 329184"/>
                            <a:gd name="f34" fmla="val 390144"/>
                            <a:gd name="f35" fmla="val 400812"/>
                            <a:gd name="f36" fmla="val 461772"/>
                            <a:gd name="f37" fmla="val 533400"/>
                            <a:gd name="f38" fmla="val 452628"/>
                            <a:gd name="f39" fmla="val 554737"/>
                            <a:gd name="f40" fmla="val 432816"/>
                            <a:gd name="f41" fmla="val 574548"/>
                            <a:gd name="f42" fmla="val 413004"/>
                            <a:gd name="f43" fmla="val 274320"/>
                            <a:gd name="f44" fmla="val 457200"/>
                            <a:gd name="f45" fmla="val 137160"/>
                            <a:gd name="f46" fmla="val 320041"/>
                            <a:gd name="f47" fmla="val 181356"/>
                            <a:gd name="f48" fmla="val 18288"/>
                            <a:gd name="f49" fmla="val 163068"/>
                            <a:gd name="f50" fmla="val 36576"/>
                            <a:gd name="f51" fmla="val 53340"/>
                            <a:gd name="f52" fmla="val 126492"/>
                            <a:gd name="f53" fmla="val 74676"/>
                            <a:gd name="f54" fmla="val 147828"/>
                            <a:gd name="f55" fmla="val 96012"/>
                            <a:gd name="f56" fmla="val 169165"/>
                            <a:gd name="f57" fmla="val 117348"/>
                            <a:gd name="f58" fmla="val 188976"/>
                            <a:gd name="f59" fmla="val 100584"/>
                            <a:gd name="f60" fmla="val 146304"/>
                            <a:gd name="f61" fmla="val 94488"/>
                            <a:gd name="f62" fmla="val 114300"/>
                            <a:gd name="f63" fmla="val 97536"/>
                            <a:gd name="f64" fmla="val 92965"/>
                            <a:gd name="f65" fmla="val 99060"/>
                            <a:gd name="f66" fmla="val 71628"/>
                            <a:gd name="f67" fmla="val 108204"/>
                            <a:gd name="f68" fmla="val 54865"/>
                            <a:gd name="f69" fmla="val 121920"/>
                            <a:gd name="f70" fmla="val 39624"/>
                            <a:gd name="f71" fmla="val 143256"/>
                            <a:gd name="f72" fmla="val 19813"/>
                            <a:gd name="f73" fmla="val 6097"/>
                            <a:gd name="f74" fmla="*/ f0 1 472440"/>
                            <a:gd name="f75" fmla="*/ f1 1 594361"/>
                            <a:gd name="f76" fmla="+- f4 0 f2"/>
                            <a:gd name="f77" fmla="+- f3 0 f2"/>
                            <a:gd name="f78" fmla="*/ f77 1 472440"/>
                            <a:gd name="f79" fmla="*/ f76 1 594361"/>
                            <a:gd name="f80" fmla="*/ 0 1 f78"/>
                            <a:gd name="f81" fmla="*/ 472440 1 f78"/>
                            <a:gd name="f82" fmla="*/ 0 1 f79"/>
                            <a:gd name="f83" fmla="*/ 594361 1 f79"/>
                            <a:gd name="f84" fmla="*/ f80 f74 1"/>
                            <a:gd name="f85" fmla="*/ f81 f74 1"/>
                            <a:gd name="f86" fmla="*/ f83 f75 1"/>
                            <a:gd name="f87" fmla="*/ f82 f7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84" t="f87" r="f85" b="f86"/>
                          <a:pathLst>
                            <a:path w="472440" h="594361">
                              <a:moveTo>
                                <a:pt x="f5" y="f2"/>
                              </a:moveTo>
                              <a:cubicBezTo>
                                <a:pt x="f6" y="f7"/>
                                <a:pt x="f8" y="f9"/>
                                <a:pt x="f10" y="f11"/>
                              </a:cubicBezTo>
                              <a:cubicBezTo>
                                <a:pt x="f12" y="f13"/>
                                <a:pt x="f14" y="f15"/>
                                <a:pt x="f16" y="f17"/>
                              </a:cubicBezTo>
                              <a:cubicBezTo>
                                <a:pt x="f18" y="f19"/>
                                <a:pt x="f20" y="f21"/>
                                <a:pt x="f22" y="f23"/>
                              </a:cubicBezTo>
                              <a:cubicBezTo>
                                <a:pt x="f22" y="f24"/>
                                <a:pt x="f25" y="f26"/>
                                <a:pt x="f27" y="f12"/>
                              </a:cubicBezTo>
                              <a:cubicBezTo>
                                <a:pt x="f28" y="f29"/>
                                <a:pt x="f30" y="f31"/>
                                <a:pt x="f29" y="f32"/>
                              </a:cubicBezTo>
                              <a:cubicBezTo>
                                <a:pt x="f33" y="f34"/>
                                <a:pt x="f35" y="f36"/>
                                <a:pt x="f3" y="f37"/>
                              </a:cubicBezTo>
                              <a:cubicBezTo>
                                <a:pt x="f38" y="f39"/>
                                <a:pt x="f40" y="f41"/>
                                <a:pt x="f42" y="f4"/>
                              </a:cubicBezTo>
                              <a:cubicBezTo>
                                <a:pt x="f43" y="f44"/>
                                <a:pt x="f45" y="f46"/>
                                <a:pt x="f2" y="f47"/>
                              </a:cubicBezTo>
                              <a:cubicBezTo>
                                <a:pt x="f48" y="f49"/>
                                <a:pt x="f50" y="f21"/>
                                <a:pt x="f51" y="f52"/>
                              </a:cubicBezTo>
                              <a:cubicBezTo>
                                <a:pt x="f53" y="f54"/>
                                <a:pt x="f55" y="f56"/>
                                <a:pt x="f57" y="f58"/>
                              </a:cubicBezTo>
                              <a:cubicBezTo>
                                <a:pt x="f59" y="f60"/>
                                <a:pt x="f61" y="f62"/>
                                <a:pt x="f63" y="f64"/>
                              </a:cubicBezTo>
                              <a:cubicBezTo>
                                <a:pt x="f65" y="f66"/>
                                <a:pt x="f67" y="f68"/>
                                <a:pt x="f69" y="f70"/>
                              </a:cubicBezTo>
                              <a:cubicBezTo>
                                <a:pt x="f71" y="f72"/>
                                <a:pt x="f20" y="f73"/>
                                <a:pt x="f5" y="f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733791639" name="Shape 9472"/>
                      <wps:cNvSpPr/>
                      <wps:spPr>
                        <a:xfrm>
                          <a:off x="1281687" y="3172968"/>
                          <a:ext cx="366967" cy="615692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366970"/>
                            <a:gd name="f4" fmla="val 615696"/>
                            <a:gd name="f5" fmla="val 243840"/>
                            <a:gd name="f6" fmla="val 3048"/>
                            <a:gd name="f7" fmla="val 266700"/>
                            <a:gd name="f8" fmla="val 7620"/>
                            <a:gd name="f9" fmla="val 288036"/>
                            <a:gd name="f10" fmla="val 16764"/>
                            <a:gd name="f11" fmla="val 310896"/>
                            <a:gd name="f12" fmla="val 32004"/>
                            <a:gd name="f13" fmla="val 317754"/>
                            <a:gd name="f14" fmla="val 37338"/>
                            <a:gd name="f15" fmla="val 326898"/>
                            <a:gd name="f16" fmla="val 44958"/>
                            <a:gd name="f17" fmla="val 338138"/>
                            <a:gd name="f18" fmla="val 55245"/>
                            <a:gd name="f19" fmla="val 83664"/>
                            <a:gd name="f20" fmla="val 233866"/>
                            <a:gd name="f21" fmla="val 348996"/>
                            <a:gd name="f22" fmla="val 269938"/>
                            <a:gd name="f23" fmla="val 336804"/>
                            <a:gd name="f24" fmla="val 290703"/>
                            <a:gd name="f25" fmla="val 321564"/>
                            <a:gd name="f26" fmla="val 313944"/>
                            <a:gd name="f27" fmla="val 303276"/>
                            <a:gd name="f28" fmla="val 339853"/>
                            <a:gd name="f29" fmla="val 283464"/>
                            <a:gd name="f30" fmla="val 368808"/>
                            <a:gd name="f31" fmla="val 269748"/>
                            <a:gd name="f32" fmla="val 391668"/>
                            <a:gd name="f33" fmla="val 265176"/>
                            <a:gd name="f34" fmla="val 406908"/>
                            <a:gd name="f35" fmla="val 259080"/>
                            <a:gd name="f36" fmla="val 422148"/>
                            <a:gd name="f37" fmla="val 438912"/>
                            <a:gd name="f38" fmla="val 263652"/>
                            <a:gd name="f39" fmla="val 454153"/>
                            <a:gd name="f40" fmla="val 268224"/>
                            <a:gd name="f41" fmla="val 469392"/>
                            <a:gd name="f42" fmla="val 275844"/>
                            <a:gd name="f43" fmla="val 483108"/>
                            <a:gd name="f44" fmla="val 495300"/>
                            <a:gd name="f45" fmla="val 306324"/>
                            <a:gd name="f46" fmla="val 513588"/>
                            <a:gd name="f47" fmla="val 329184"/>
                            <a:gd name="f48" fmla="val 522732"/>
                            <a:gd name="f49" fmla="val 353568"/>
                            <a:gd name="f50" fmla="val 524256"/>
                            <a:gd name="f51" fmla="val 520959"/>
                            <a:gd name="f52" fmla="val 613472"/>
                            <a:gd name="f53" fmla="val 341376"/>
                            <a:gd name="f54" fmla="val 298704"/>
                            <a:gd name="f55" fmla="val 614172"/>
                            <a:gd name="f56" fmla="val 260604"/>
                            <a:gd name="f57" fmla="val 597408"/>
                            <a:gd name="f58" fmla="val 225552"/>
                            <a:gd name="f59" fmla="val 562356"/>
                            <a:gd name="f60" fmla="val 205740"/>
                            <a:gd name="f61" fmla="val 542544"/>
                            <a:gd name="f62" fmla="val 190500"/>
                            <a:gd name="f63" fmla="val 519684"/>
                            <a:gd name="f64" fmla="val 181356"/>
                            <a:gd name="f65" fmla="val 493776"/>
                            <a:gd name="f66" fmla="val 172212"/>
                            <a:gd name="f67" fmla="val 170688"/>
                            <a:gd name="f68" fmla="val 446532"/>
                            <a:gd name="f69" fmla="val 173736"/>
                            <a:gd name="f70" fmla="val 423672"/>
                            <a:gd name="f71" fmla="val 175260"/>
                            <a:gd name="f72" fmla="val 400812"/>
                            <a:gd name="f73" fmla="val 182880"/>
                            <a:gd name="f74" fmla="val 377953"/>
                            <a:gd name="f75" fmla="val 193548"/>
                            <a:gd name="f76" fmla="val 356616"/>
                            <a:gd name="f77" fmla="val 202692"/>
                            <a:gd name="f78" fmla="val 216408"/>
                            <a:gd name="f79" fmla="val 320040"/>
                            <a:gd name="f80" fmla="val 237744"/>
                            <a:gd name="f81" fmla="val 292608"/>
                            <a:gd name="f82" fmla="val 278892"/>
                            <a:gd name="f83" fmla="val 236220"/>
                            <a:gd name="f84" fmla="val 307848"/>
                            <a:gd name="f85" fmla="val 192024"/>
                            <a:gd name="f86" fmla="val 160020"/>
                            <a:gd name="f87" fmla="val 312420"/>
                            <a:gd name="f88" fmla="val 149352"/>
                            <a:gd name="f89" fmla="val 143256"/>
                            <a:gd name="f90" fmla="val 141732"/>
                            <a:gd name="f91" fmla="val 274320"/>
                            <a:gd name="f92" fmla="val 112776"/>
                            <a:gd name="f93" fmla="val 248412"/>
                            <a:gd name="f94" fmla="val 99060"/>
                            <a:gd name="f95" fmla="val 97536"/>
                            <a:gd name="f96" fmla="val 195072"/>
                            <a:gd name="f97" fmla="val 164592"/>
                            <a:gd name="f98" fmla="val 132588"/>
                            <a:gd name="f99" fmla="val 105156"/>
                            <a:gd name="f100" fmla="val 89916"/>
                            <a:gd name="f101" fmla="val 199644"/>
                            <a:gd name="f102" fmla="val 86868"/>
                            <a:gd name="f103" fmla="val 224028"/>
                            <a:gd name="f104" fmla="val 85344"/>
                            <a:gd name="f105" fmla="val 249936"/>
                            <a:gd name="f106" fmla="val 96012"/>
                            <a:gd name="f107" fmla="val 280416"/>
                            <a:gd name="f108" fmla="val 118872"/>
                            <a:gd name="f109" fmla="val 315468"/>
                            <a:gd name="f110" fmla="val 332232"/>
                            <a:gd name="f111" fmla="val 73152"/>
                            <a:gd name="f112" fmla="val 50292"/>
                            <a:gd name="f113" fmla="val 365759"/>
                            <a:gd name="f114" fmla="val 25908"/>
                            <a:gd name="f115" fmla="val 330708"/>
                            <a:gd name="f116" fmla="val 10668"/>
                            <a:gd name="f117" fmla="val 4572"/>
                            <a:gd name="f118" fmla="val 30480"/>
                            <a:gd name="f119" fmla="val 140208"/>
                            <a:gd name="f120" fmla="val 53340"/>
                            <a:gd name="f121" fmla="val 108204"/>
                            <a:gd name="f122" fmla="val 83820"/>
                            <a:gd name="f123" fmla="val 76200"/>
                            <a:gd name="f124" fmla="val 114300"/>
                            <a:gd name="f125" fmla="val 45720"/>
                            <a:gd name="f126" fmla="val 15240"/>
                            <a:gd name="f127" fmla="val 198120"/>
                            <a:gd name="f128" fmla="val 222504"/>
                            <a:gd name="f129" fmla="*/ f0 1 366970"/>
                            <a:gd name="f130" fmla="*/ f1 1 615696"/>
                            <a:gd name="f131" fmla="+- f4 0 f2"/>
                            <a:gd name="f132" fmla="+- f3 0 f2"/>
                            <a:gd name="f133" fmla="*/ f132 1 366970"/>
                            <a:gd name="f134" fmla="*/ f131 1 615696"/>
                            <a:gd name="f135" fmla="*/ 0 1 f133"/>
                            <a:gd name="f136" fmla="*/ 366970 1 f133"/>
                            <a:gd name="f137" fmla="*/ 0 1 f134"/>
                            <a:gd name="f138" fmla="*/ 615696 1 f134"/>
                            <a:gd name="f139" fmla="*/ f135 f129 1"/>
                            <a:gd name="f140" fmla="*/ f136 f129 1"/>
                            <a:gd name="f141" fmla="*/ f138 f130 1"/>
                            <a:gd name="f142" fmla="*/ f137 f1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39" t="f142" r="f140" b="f141"/>
                          <a:pathLst>
                            <a:path w="366970" h="615696">
                              <a:moveTo>
                                <a:pt x="f5" y="f6"/>
                              </a:move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lnTo>
                                <a:pt x="f3" y="f19"/>
                              </a:lnTo>
                              <a:lnTo>
                                <a:pt x="f3" y="f20"/>
                              </a:lnTo>
                              <a:lnTo>
                                <a:pt x="f21" y="f22"/>
                              </a:lnTo>
                              <a:cubicBezTo>
                                <a:pt x="f23" y="f24"/>
                                <a:pt x="f25" y="f26"/>
                                <a:pt x="f27" y="f28"/>
                              </a:cubicBezTo>
                              <a:cubicBezTo>
                                <a:pt x="f29" y="f30"/>
                                <a:pt x="f31" y="f32"/>
                                <a:pt x="f33" y="f34"/>
                              </a:cubicBezTo>
                              <a:cubicBezTo>
                                <a:pt x="f35" y="f36"/>
                                <a:pt x="f35" y="f37"/>
                                <a:pt x="f38" y="f39"/>
                              </a:cubicBezTo>
                              <a:cubicBezTo>
                                <a:pt x="f40" y="f41"/>
                                <a:pt x="f42" y="f43"/>
                                <a:pt x="f9" y="f44"/>
                              </a:cubicBezTo>
                              <a:cubicBezTo>
                                <a:pt x="f45" y="f46"/>
                                <a:pt x="f47" y="f48"/>
                                <a:pt x="f49" y="f50"/>
                              </a:cubicBezTo>
                              <a:lnTo>
                                <a:pt x="f3" y="f51"/>
                              </a:lnTo>
                              <a:lnTo>
                                <a:pt x="f3" y="f52"/>
                              </a:lnTo>
                              <a:lnTo>
                                <a:pt x="f53" y="f4"/>
                              </a:lnTo>
                              <a:cubicBezTo>
                                <a:pt x="f54" y="f55"/>
                                <a:pt x="f56" y="f57"/>
                                <a:pt x="f58" y="f59"/>
                              </a:cubicBezTo>
                              <a:cubicBezTo>
                                <a:pt x="f60" y="f61"/>
                                <a:pt x="f62" y="f63"/>
                                <a:pt x="f64" y="f65"/>
                              </a:cubicBezTo>
                              <a:cubicBezTo>
                                <a:pt x="f66" y="f41"/>
                                <a:pt x="f67" y="f68"/>
                                <a:pt x="f69" y="f70"/>
                              </a:cubicBezTo>
                              <a:cubicBezTo>
                                <a:pt x="f71" y="f72"/>
                                <a:pt x="f73" y="f74"/>
                                <a:pt x="f75" y="f76"/>
                              </a:cubicBezTo>
                              <a:cubicBezTo>
                                <a:pt x="f77" y="f53"/>
                                <a:pt x="f78" y="f79"/>
                                <a:pt x="f80" y="f81"/>
                              </a:cubicBezTo>
                              <a:cubicBezTo>
                                <a:pt x="f82" y="f83"/>
                                <a:pt x="f84" y="f85"/>
                                <a:pt x="f25" y="f86"/>
                              </a:cubicBezTo>
                              <a:cubicBezTo>
                                <a:pt x="f87" y="f88"/>
                                <a:pt x="f45" y="f89"/>
                                <a:pt x="f27" y="f90"/>
                              </a:cubicBezTo>
                              <a:cubicBezTo>
                                <a:pt x="f91" y="f92"/>
                                <a:pt x="f93" y="f94"/>
                                <a:pt x="f58" y="f95"/>
                              </a:cubicBezTo>
                              <a:cubicBezTo>
                                <a:pt x="f96" y="f95"/>
                                <a:pt x="f97" y="f92"/>
                                <a:pt x="f98" y="f89"/>
                              </a:cubicBezTo>
                              <a:cubicBezTo>
                                <a:pt x="f99" y="f66"/>
                                <a:pt x="f100" y="f101"/>
                                <a:pt x="f102" y="f103"/>
                              </a:cubicBezTo>
                              <a:cubicBezTo>
                                <a:pt x="f104" y="f105"/>
                                <a:pt x="f106" y="f107"/>
                                <a:pt x="f108" y="f109"/>
                              </a:cubicBezTo>
                              <a:cubicBezTo>
                                <a:pt x="f106" y="f110"/>
                                <a:pt x="f111" y="f21"/>
                                <a:pt x="f112" y="f113"/>
                              </a:cubicBezTo>
                              <a:cubicBezTo>
                                <a:pt x="f114" y="f115"/>
                                <a:pt x="f116" y="f54"/>
                                <a:pt x="f117" y="f40"/>
                              </a:cubicBezTo>
                              <a:cubicBezTo>
                                <a:pt x="f2" y="f80"/>
                                <a:pt x="f117" y="f60"/>
                                <a:pt x="f10" y="f66"/>
                              </a:cubicBezTo>
                              <a:cubicBezTo>
                                <a:pt x="f118" y="f119"/>
                                <a:pt x="f120" y="f121"/>
                                <a:pt x="f122" y="f123"/>
                              </a:cubicBezTo>
                              <a:cubicBezTo>
                                <a:pt x="f124" y="f125"/>
                                <a:pt x="f89" y="f114"/>
                                <a:pt x="f67" y="f126"/>
                              </a:cubicBezTo>
                              <a:cubicBezTo>
                                <a:pt x="f127" y="f117"/>
                                <a:pt x="f128" y="f2"/>
                                <a:pt x="f5" y="f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090668300" name="Shape 9473"/>
                      <wps:cNvSpPr/>
                      <wps:spPr>
                        <a:xfrm>
                          <a:off x="1648654" y="3256636"/>
                          <a:ext cx="297490" cy="529812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97494"/>
                            <a:gd name="f4" fmla="val 529808"/>
                            <a:gd name="f5" fmla="val 10982"/>
                            <a:gd name="f6" fmla="val 10825"/>
                            <a:gd name="f7" fmla="val 42986"/>
                            <a:gd name="f8" fmla="val 41304"/>
                            <a:gd name="f9" fmla="val 73466"/>
                            <a:gd name="f10" fmla="val 73308"/>
                            <a:gd name="f11" fmla="val 105470"/>
                            <a:gd name="f12" fmla="val 103789"/>
                            <a:gd name="f13" fmla="val 169478"/>
                            <a:gd name="f14" fmla="val 169321"/>
                            <a:gd name="f15" fmla="val 212150"/>
                            <a:gd name="f16" fmla="val 208945"/>
                            <a:gd name="f17" fmla="val 231962"/>
                            <a:gd name="f18" fmla="val 222661"/>
                            <a:gd name="f19" fmla="val 251774"/>
                            <a:gd name="f20" fmla="val 237900"/>
                            <a:gd name="f21" fmla="val 273110"/>
                            <a:gd name="f22" fmla="val 248569"/>
                            <a:gd name="f23" fmla="val 257713"/>
                            <a:gd name="f24" fmla="val 276158"/>
                            <a:gd name="f25" fmla="val 279048"/>
                            <a:gd name="f26" fmla="val 254822"/>
                            <a:gd name="f27" fmla="val 300385"/>
                            <a:gd name="f28" fmla="val 233486"/>
                            <a:gd name="f29" fmla="val 321721"/>
                            <a:gd name="f30" fmla="val 312576"/>
                            <a:gd name="f31" fmla="val 192338"/>
                            <a:gd name="f32" fmla="val 171002"/>
                            <a:gd name="f33" fmla="val 282096"/>
                            <a:gd name="f34" fmla="val 326293"/>
                            <a:gd name="f35" fmla="val 163382"/>
                            <a:gd name="f36" fmla="val 364393"/>
                            <a:gd name="f37" fmla="val 152714"/>
                            <a:gd name="f38" fmla="val 393348"/>
                            <a:gd name="f39" fmla="val 140522"/>
                            <a:gd name="f40" fmla="val 423828"/>
                            <a:gd name="f41" fmla="val 122234"/>
                            <a:gd name="f42" fmla="val 449737"/>
                            <a:gd name="f43" fmla="val 99374"/>
                            <a:gd name="f44" fmla="val 474121"/>
                            <a:gd name="f45" fmla="val 69656"/>
                            <a:gd name="f46" fmla="val 503839"/>
                            <a:gd name="f47" fmla="val 39081"/>
                            <a:gd name="f48" fmla="val 522412"/>
                            <a:gd name="f49" fmla="val 7006"/>
                            <a:gd name="f50" fmla="val 529199"/>
                            <a:gd name="f51" fmla="val 437295"/>
                            <a:gd name="f52" fmla="val 22984"/>
                            <a:gd name="f53" fmla="val 431639"/>
                            <a:gd name="f54" fmla="val 34985"/>
                            <a:gd name="f55" fmla="val 425734"/>
                            <a:gd name="f56" fmla="val 46796"/>
                            <a:gd name="f57" fmla="val 416970"/>
                            <a:gd name="f58" fmla="val 58226"/>
                            <a:gd name="f59" fmla="val 405540"/>
                            <a:gd name="f60" fmla="val 82610"/>
                            <a:gd name="f61" fmla="val 381157"/>
                            <a:gd name="f62" fmla="val 97850"/>
                            <a:gd name="f63" fmla="val 355248"/>
                            <a:gd name="f64" fmla="val 102422"/>
                            <a:gd name="f65" fmla="val 324769"/>
                            <a:gd name="f66" fmla="val 110042"/>
                            <a:gd name="f67" fmla="val 294289"/>
                            <a:gd name="f68" fmla="val 106994"/>
                            <a:gd name="f69" fmla="val 265333"/>
                            <a:gd name="f70" fmla="val 94802"/>
                            <a:gd name="f71" fmla="val 236376"/>
                            <a:gd name="f72" fmla="val 85658"/>
                            <a:gd name="f73" fmla="val 213516"/>
                            <a:gd name="f74" fmla="val 65846"/>
                            <a:gd name="f75" fmla="val 187609"/>
                            <a:gd name="f76" fmla="val 35366"/>
                            <a:gd name="f77" fmla="val 157128"/>
                            <a:gd name="f78" fmla="val 26222"/>
                            <a:gd name="f79" fmla="val 147985"/>
                            <a:gd name="f80" fmla="val 17078"/>
                            <a:gd name="f81" fmla="val 138840"/>
                            <a:gd name="f82" fmla="val 9458"/>
                            <a:gd name="f83" fmla="val 131221"/>
                            <a:gd name="f84" fmla="val 150202"/>
                            <a:gd name="f85" fmla="*/ f0 1 297494"/>
                            <a:gd name="f86" fmla="*/ f1 1 529808"/>
                            <a:gd name="f87" fmla="+- f4 0 f2"/>
                            <a:gd name="f88" fmla="+- f3 0 f2"/>
                            <a:gd name="f89" fmla="*/ f88 1 297494"/>
                            <a:gd name="f90" fmla="*/ f87 1 529808"/>
                            <a:gd name="f91" fmla="*/ 0 1 f89"/>
                            <a:gd name="f92" fmla="*/ 297494 1 f89"/>
                            <a:gd name="f93" fmla="*/ 0 1 f90"/>
                            <a:gd name="f94" fmla="*/ 529808 1 f90"/>
                            <a:gd name="f95" fmla="*/ f91 f85 1"/>
                            <a:gd name="f96" fmla="*/ f92 f85 1"/>
                            <a:gd name="f97" fmla="*/ f94 f86 1"/>
                            <a:gd name="f98" fmla="*/ f93 f8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5" t="f98" r="f96" b="f97"/>
                          <a:pathLst>
                            <a:path w="297494" h="529808">
                              <a:moveTo>
                                <a:pt x="f2" y="f2"/>
                              </a:moveTo>
                              <a:lnTo>
                                <a:pt x="f5" y="f6"/>
                              </a:ln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cubicBezTo>
                                <a:pt x="f19" y="f20"/>
                                <a:pt x="f21" y="f22"/>
                                <a:pt x="f3" y="f23"/>
                              </a:cubicBezTo>
                              <a:cubicBezTo>
                                <a:pt x="f24" y="f25"/>
                                <a:pt x="f26" y="f27"/>
                                <a:pt x="f28" y="f29"/>
                              </a:cubicBezTo>
                              <a:cubicBezTo>
                                <a:pt x="f15" y="f30"/>
                                <a:pt x="f31" y="f27"/>
                                <a:pt x="f32" y="f33"/>
                              </a:cubicBezTo>
                              <a:cubicBezTo>
                                <a:pt x="f32" y="f34"/>
                                <a:pt x="f35" y="f36"/>
                                <a:pt x="f37" y="f38"/>
                              </a:cubicBezTo>
                              <a:cubicBezTo>
                                <a:pt x="f39" y="f40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48"/>
                                <a:pt x="f49" y="f50"/>
                              </a:cubicBezTo>
                              <a:lnTo>
                                <a:pt x="f2" y="f4"/>
                              </a:lnTo>
                              <a:lnTo>
                                <a:pt x="f2" y="f51"/>
                              </a:lnTo>
                              <a:lnTo>
                                <a:pt x="f52" y="f53"/>
                              </a:lnTo>
                              <a:cubicBezTo>
                                <a:pt x="f54" y="f55"/>
                                <a:pt x="f56" y="f57"/>
                                <a:pt x="f58" y="f59"/>
                              </a:cubicBezTo>
                              <a:cubicBezTo>
                                <a:pt x="f60" y="f61"/>
                                <a:pt x="f62" y="f63"/>
                                <a:pt x="f64" y="f65"/>
                              </a:cubicBezTo>
                              <a:cubicBezTo>
                                <a:pt x="f66" y="f67"/>
                                <a:pt x="f68" y="f69"/>
                                <a:pt x="f70" y="f71"/>
                              </a:cubicBezTo>
                              <a:cubicBezTo>
                                <a:pt x="f72" y="f73"/>
                                <a:pt x="f74" y="f75"/>
                                <a:pt x="f76" y="f77"/>
                              </a:cubicBezTo>
                              <a:cubicBezTo>
                                <a:pt x="f78" y="f79"/>
                                <a:pt x="f80" y="f81"/>
                                <a:pt x="f82" y="f83"/>
                              </a:cubicBezTo>
                              <a:lnTo>
                                <a:pt x="f2" y="f84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090962777" name="Shape 9470"/>
                      <wps:cNvSpPr/>
                      <wps:spPr>
                        <a:xfrm>
                          <a:off x="1786124" y="2464308"/>
                          <a:ext cx="274320" cy="619057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74320"/>
                            <a:gd name="f4" fmla="val 619061"/>
                            <a:gd name="f5" fmla="val 70104"/>
                            <a:gd name="f6" fmla="val 97073"/>
                            <a:gd name="f7" fmla="val 193648"/>
                            <a:gd name="f8" fmla="val 246888"/>
                            <a:gd name="f9" fmla="val 179832"/>
                            <a:gd name="f10" fmla="val 182880"/>
                            <a:gd name="f11" fmla="val 147828"/>
                            <a:gd name="f12" fmla="val 131064"/>
                            <a:gd name="f13" fmla="val 118872"/>
                            <a:gd name="f14" fmla="val 92964"/>
                            <a:gd name="f15" fmla="val 96012"/>
                            <a:gd name="f16" fmla="val 123444"/>
                            <a:gd name="f17" fmla="val 138684"/>
                            <a:gd name="f18" fmla="val 150876"/>
                            <a:gd name="f19" fmla="val 184404"/>
                            <a:gd name="f20" fmla="val 175260"/>
                            <a:gd name="f21" fmla="val 231648"/>
                            <a:gd name="f22" fmla="val 425752"/>
                            <a:gd name="f23" fmla="val 189738"/>
                            <a:gd name="f24" fmla="val 450151"/>
                            <a:gd name="f25" fmla="val 126873"/>
                            <a:gd name="f26" fmla="val 323469"/>
                            <a:gd name="f27" fmla="val 64008"/>
                            <a:gd name="f28" fmla="val 196596"/>
                            <a:gd name="f29" fmla="val 22860"/>
                            <a:gd name="f30" fmla="val 47244"/>
                            <a:gd name="f31" fmla="val 45720"/>
                            <a:gd name="f32" fmla="*/ f0 1 274320"/>
                            <a:gd name="f33" fmla="*/ f1 1 619061"/>
                            <a:gd name="f34" fmla="+- f4 0 f2"/>
                            <a:gd name="f35" fmla="+- f3 0 f2"/>
                            <a:gd name="f36" fmla="*/ f35 1 274320"/>
                            <a:gd name="f37" fmla="*/ f34 1 619061"/>
                            <a:gd name="f38" fmla="*/ 0 1 f36"/>
                            <a:gd name="f39" fmla="*/ 274320 1 f36"/>
                            <a:gd name="f40" fmla="*/ 0 1 f37"/>
                            <a:gd name="f41" fmla="*/ 619061 1 f37"/>
                            <a:gd name="f42" fmla="*/ f38 f32 1"/>
                            <a:gd name="f43" fmla="*/ f39 f32 1"/>
                            <a:gd name="f44" fmla="*/ f41 f33 1"/>
                            <a:gd name="f45" fmla="*/ f40 f3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42" t="f45" r="f43" b="f44"/>
                          <a:pathLst>
                            <a:path w="274320" h="619061">
                              <a:moveTo>
                                <a:pt x="f5" y="f2"/>
                              </a:moveTo>
                              <a:lnTo>
                                <a:pt x="f3" y="f6"/>
                              </a:lnTo>
                              <a:lnTo>
                                <a:pt x="f3" y="f7"/>
                              </a:lnTo>
                              <a:lnTo>
                                <a:pt x="f8" y="f9"/>
                              </a:lnTo>
                              <a:cubicBezTo>
                                <a:pt x="f10" y="f11"/>
                                <a:pt x="f12" y="f13"/>
                                <a:pt x="f14" y="f15"/>
                              </a:cubicBezTo>
                              <a:cubicBezTo>
                                <a:pt x="f16" y="f17"/>
                                <a:pt x="f18" y="f19"/>
                                <a:pt x="f20" y="f21"/>
                              </a:cubicBezTo>
                              <a:lnTo>
                                <a:pt x="f3" y="f22"/>
                              </a:lnTo>
                              <a:lnTo>
                                <a:pt x="f3" y="f4"/>
                              </a:lnTo>
                              <a:lnTo>
                                <a:pt x="f23" y="f24"/>
                              </a:lnTo>
                              <a:cubicBezTo>
                                <a:pt x="f25" y="f26"/>
                                <a:pt x="f27" y="f28"/>
                                <a:pt x="f2" y="f5"/>
                              </a:cubicBezTo>
                              <a:cubicBezTo>
                                <a:pt x="f29" y="f30"/>
                                <a:pt x="f31" y="f29"/>
                                <a:pt x="f5" y="f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137032300" name="Shape 9471"/>
                      <wps:cNvSpPr/>
                      <wps:spPr>
                        <a:xfrm>
                          <a:off x="2060444" y="2561381"/>
                          <a:ext cx="568455" cy="73198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568452"/>
                            <a:gd name="f4" fmla="val 731983"/>
                            <a:gd name="f5" fmla="val 270211"/>
                            <a:gd name="f6" fmla="val 542544"/>
                            <a:gd name="f7" fmla="val 294595"/>
                            <a:gd name="f8" fmla="val 518160"/>
                            <a:gd name="f9" fmla="val 320503"/>
                            <a:gd name="f10" fmla="val 493776"/>
                            <a:gd name="f11" fmla="val 344887"/>
                            <a:gd name="f12" fmla="val 416052"/>
                            <a:gd name="f13" fmla="val 305263"/>
                            <a:gd name="f14" fmla="val 339852"/>
                            <a:gd name="f15" fmla="val 268687"/>
                            <a:gd name="f16" fmla="val 263652"/>
                            <a:gd name="f17" fmla="val 229063"/>
                            <a:gd name="f18" fmla="val 193548"/>
                            <a:gd name="f19" fmla="val 299167"/>
                            <a:gd name="f20" fmla="val 124968"/>
                            <a:gd name="f21" fmla="val 367747"/>
                            <a:gd name="f22" fmla="val 56388"/>
                            <a:gd name="f23" fmla="val 436327"/>
                            <a:gd name="f24" fmla="val 96012"/>
                            <a:gd name="f25" fmla="val 512527"/>
                            <a:gd name="f26" fmla="val 134112"/>
                            <a:gd name="f27" fmla="val 587203"/>
                            <a:gd name="f28" fmla="val 175260"/>
                            <a:gd name="f29" fmla="val 663403"/>
                            <a:gd name="f30" fmla="val 150876"/>
                            <a:gd name="f31" fmla="val 686263"/>
                            <a:gd name="f32" fmla="val 128016"/>
                            <a:gd name="f33" fmla="val 709123"/>
                            <a:gd name="f34" fmla="val 105156"/>
                            <a:gd name="f35" fmla="val 521988"/>
                            <a:gd name="f36" fmla="val 328679"/>
                            <a:gd name="f37" fmla="val 13716"/>
                            <a:gd name="f38" fmla="val 355555"/>
                            <a:gd name="f39" fmla="val 70104"/>
                            <a:gd name="f40" fmla="val 300691"/>
                            <a:gd name="f41" fmla="val 244303"/>
                            <a:gd name="f42" fmla="val 181356"/>
                            <a:gd name="f43" fmla="val 187915"/>
                            <a:gd name="f44" fmla="val 96575"/>
                            <a:gd name="f45" fmla="*/ f0 1 568452"/>
                            <a:gd name="f46" fmla="*/ f1 1 731983"/>
                            <a:gd name="f47" fmla="+- f4 0 f2"/>
                            <a:gd name="f48" fmla="+- f3 0 f2"/>
                            <a:gd name="f49" fmla="*/ f48 1 568452"/>
                            <a:gd name="f50" fmla="*/ f47 1 731983"/>
                            <a:gd name="f51" fmla="*/ 0 1 f49"/>
                            <a:gd name="f52" fmla="*/ 568452 1 f49"/>
                            <a:gd name="f53" fmla="*/ 0 1 f50"/>
                            <a:gd name="f54" fmla="*/ 731983 1 f50"/>
                            <a:gd name="f55" fmla="*/ f51 f45 1"/>
                            <a:gd name="f56" fmla="*/ f52 f45 1"/>
                            <a:gd name="f57" fmla="*/ f54 f46 1"/>
                            <a:gd name="f58" fmla="*/ f53 f4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55" t="f58" r="f56" b="f57"/>
                          <a:pathLst>
                            <a:path w="568452" h="731983">
                              <a:moveTo>
                                <a:pt x="f2" y="f2"/>
                              </a:moveTo>
                              <a:lnTo>
                                <a:pt x="f3" y="f5"/>
                              </a:lnTo>
                              <a:cubicBezTo>
                                <a:pt x="f6" y="f7"/>
                                <a:pt x="f8" y="f9"/>
                                <a:pt x="f10" y="f11"/>
                              </a:cubicBezTo>
                              <a:cubicBezTo>
                                <a:pt x="f12" y="f13"/>
                                <a:pt x="f14" y="f15"/>
                                <a:pt x="f16" y="f17"/>
                              </a:cubicBezTo>
                              <a:cubicBezTo>
                                <a:pt x="f18" y="f19"/>
                                <a:pt x="f20" y="f21"/>
                                <a:pt x="f22" y="f23"/>
                              </a:cubicBezTo>
                              <a:cubicBezTo>
                                <a:pt x="f24" y="f25"/>
                                <a:pt x="f26" y="f27"/>
                                <a:pt x="f28" y="f29"/>
                              </a:cubicBezTo>
                              <a:cubicBezTo>
                                <a:pt x="f30" y="f31"/>
                                <a:pt x="f32" y="f33"/>
                                <a:pt x="f34" y="f4"/>
                              </a:cubicBezTo>
                              <a:lnTo>
                                <a:pt x="f2" y="f35"/>
                              </a:lnTo>
                              <a:lnTo>
                                <a:pt x="f2" y="f36"/>
                              </a:lnTo>
                              <a:lnTo>
                                <a:pt x="f37" y="f38"/>
                              </a:lnTo>
                              <a:cubicBezTo>
                                <a:pt x="f39" y="f40"/>
                                <a:pt x="f20" y="f41"/>
                                <a:pt x="f42" y="f43"/>
                              </a:cubicBezTo>
                              <a:lnTo>
                                <a:pt x="f2" y="f44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496424373" name="Shape 9469"/>
                      <wps:cNvSpPr/>
                      <wps:spPr>
                        <a:xfrm>
                          <a:off x="2223519" y="2083305"/>
                          <a:ext cx="605031" cy="605031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605028"/>
                            <a:gd name="f4" fmla="val 327660"/>
                            <a:gd name="f5" fmla="val 422148"/>
                            <a:gd name="f6" fmla="val 181356"/>
                            <a:gd name="f7" fmla="val 512064"/>
                            <a:gd name="f8" fmla="val 365760"/>
                            <a:gd name="f9" fmla="val 547116"/>
                            <a:gd name="f10" fmla="val 586740"/>
                            <a:gd name="f11" fmla="val 566928"/>
                            <a:gd name="f12" fmla="val 585216"/>
                            <a:gd name="f13" fmla="val 548640"/>
                            <a:gd name="f14" fmla="val 510540"/>
                            <a:gd name="f15" fmla="val 182880"/>
                            <a:gd name="f16" fmla="val 420624"/>
                            <a:gd name="f17" fmla="val 21336"/>
                            <a:gd name="f18" fmla="val 306324"/>
                            <a:gd name="f19" fmla="val 42672"/>
                            <a:gd name="f20" fmla="val 284988"/>
                            <a:gd name="f21" fmla="val 64008"/>
                            <a:gd name="f22" fmla="val 263652"/>
                            <a:gd name="f23" fmla="val 170688"/>
                            <a:gd name="f24" fmla="val 321564"/>
                            <a:gd name="f25" fmla="val 280416"/>
                            <a:gd name="f26" fmla="val 376428"/>
                            <a:gd name="f27" fmla="val 387096"/>
                            <a:gd name="f28" fmla="val 434340"/>
                            <a:gd name="f29" fmla="val 423672"/>
                            <a:gd name="f30" fmla="val 452628"/>
                            <a:gd name="f31" fmla="val 458724"/>
                            <a:gd name="f32" fmla="val 472440"/>
                            <a:gd name="f33" fmla="val 493776"/>
                            <a:gd name="f34" fmla="val 477012"/>
                            <a:gd name="f35" fmla="val 467868"/>
                            <a:gd name="f36" fmla="val 432816"/>
                            <a:gd name="f37" fmla="val 437388"/>
                            <a:gd name="f38" fmla="val 393192"/>
                            <a:gd name="f39" fmla="val 379476"/>
                            <a:gd name="f40" fmla="val 283464"/>
                            <a:gd name="f41" fmla="val 323088"/>
                            <a:gd name="f42" fmla="val 172212"/>
                            <a:gd name="f43" fmla="val 265176"/>
                            <a:gd name="f44" fmla="val 62484"/>
                            <a:gd name="f45" fmla="val 286512"/>
                            <a:gd name="f46" fmla="val 41148"/>
                            <a:gd name="f47" fmla="val 307848"/>
                            <a:gd name="f48" fmla="val 19812"/>
                            <a:gd name="f49" fmla="*/ f0 1 605028"/>
                            <a:gd name="f50" fmla="*/ f1 1 605028"/>
                            <a:gd name="f51" fmla="+- f3 0 f2"/>
                            <a:gd name="f52" fmla="*/ f51 1 605028"/>
                            <a:gd name="f53" fmla="*/ 0 1 f52"/>
                            <a:gd name="f54" fmla="*/ 605028 1 f52"/>
                            <a:gd name="f55" fmla="*/ f53 f49 1"/>
                            <a:gd name="f56" fmla="*/ f54 f49 1"/>
                            <a:gd name="f57" fmla="*/ f54 f50 1"/>
                            <a:gd name="f58" fmla="*/ f53 f5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55" t="f58" r="f56" b="f57"/>
                          <a:pathLst>
                            <a:path w="605028" h="605028">
                              <a:moveTo>
                                <a:pt x="f4" y="f2"/>
                              </a:moveTo>
                              <a:cubicBezTo>
                                <a:pt x="f5" y="f6"/>
                                <a:pt x="f7" y="f8"/>
                                <a:pt x="f3" y="f9"/>
                              </a:cubicBezTo>
                              <a:cubicBezTo>
                                <a:pt x="f10" y="f11"/>
                                <a:pt x="f11" y="f12"/>
                                <a:pt x="f13" y="f3"/>
                              </a:cubicBezTo>
                              <a:cubicBezTo>
                                <a:pt x="f8" y="f14"/>
                                <a:pt x="f15" y="f16"/>
                                <a:pt x="f2" y="f4"/>
                              </a:cubicBezTo>
                              <a:cubicBezTo>
                                <a:pt x="f17" y="f18"/>
                                <a:pt x="f19" y="f20"/>
                                <a:pt x="f21" y="f22"/>
                              </a:cubicBezTo>
                              <a:cubicBezTo>
                                <a:pt x="f23" y="f24"/>
                                <a:pt x="f25" y="f26"/>
                                <a:pt x="f27" y="f28"/>
                              </a:cubicBezTo>
                              <a:cubicBezTo>
                                <a:pt x="f29" y="f30"/>
                                <a:pt x="f31" y="f32"/>
                                <a:pt x="f33" y="f33"/>
                              </a:cubicBezTo>
                              <a:cubicBezTo>
                                <a:pt x="f34" y="f35"/>
                                <a:pt x="f31" y="f36"/>
                                <a:pt x="f37" y="f38"/>
                              </a:cubicBezTo>
                              <a:cubicBezTo>
                                <a:pt x="f39" y="f40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48"/>
                                <a:pt x="f4" y="f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688394176" name="Shape 9467"/>
                      <wps:cNvSpPr/>
                      <wps:spPr>
                        <a:xfrm>
                          <a:off x="2662431" y="1792224"/>
                          <a:ext cx="367643" cy="61417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367645"/>
                            <a:gd name="f4" fmla="val 614172"/>
                            <a:gd name="f5" fmla="val 245364"/>
                            <a:gd name="f6" fmla="val 3048"/>
                            <a:gd name="f7" fmla="val 266700"/>
                            <a:gd name="f8" fmla="val 7620"/>
                            <a:gd name="f9" fmla="val 289560"/>
                            <a:gd name="f10" fmla="val 16764"/>
                            <a:gd name="f11" fmla="val 310896"/>
                            <a:gd name="f12" fmla="val 32004"/>
                            <a:gd name="f13" fmla="val 318516"/>
                            <a:gd name="f14" fmla="val 37338"/>
                            <a:gd name="f15" fmla="val 327660"/>
                            <a:gd name="f16" fmla="val 44958"/>
                            <a:gd name="f17" fmla="val 338899"/>
                            <a:gd name="f18" fmla="val 55055"/>
                            <a:gd name="f19" fmla="val 81911"/>
                            <a:gd name="f20" fmla="val 235525"/>
                            <a:gd name="f21" fmla="val 365879"/>
                            <a:gd name="f22" fmla="val 239982"/>
                            <a:gd name="f23" fmla="val 352806"/>
                            <a:gd name="f24" fmla="val 268129"/>
                            <a:gd name="f25" fmla="val 332232"/>
                            <a:gd name="f26" fmla="val 300990"/>
                            <a:gd name="f27" fmla="val 304800"/>
                            <a:gd name="f28" fmla="val 339852"/>
                            <a:gd name="f29" fmla="val 283464"/>
                            <a:gd name="f30" fmla="val 368808"/>
                            <a:gd name="f31" fmla="val 271272"/>
                            <a:gd name="f32" fmla="val 390144"/>
                            <a:gd name="f33" fmla="val 265176"/>
                            <a:gd name="f34" fmla="val 406908"/>
                            <a:gd name="f35" fmla="val 260604"/>
                            <a:gd name="f36" fmla="val 422148"/>
                            <a:gd name="f37" fmla="val 259080"/>
                            <a:gd name="f38" fmla="val 437388"/>
                            <a:gd name="f39" fmla="val 263652"/>
                            <a:gd name="f40" fmla="val 452628"/>
                            <a:gd name="f41" fmla="val 268224"/>
                            <a:gd name="f42" fmla="val 469392"/>
                            <a:gd name="f43" fmla="val 277368"/>
                            <a:gd name="f44" fmla="val 483108"/>
                            <a:gd name="f45" fmla="val 495300"/>
                            <a:gd name="f46" fmla="val 307848"/>
                            <a:gd name="f47" fmla="val 513588"/>
                            <a:gd name="f48" fmla="val 329184"/>
                            <a:gd name="f49" fmla="val 522732"/>
                            <a:gd name="f50" fmla="val 353568"/>
                            <a:gd name="f51" fmla="val 519506"/>
                            <a:gd name="f52" fmla="val 612147"/>
                            <a:gd name="f53" fmla="val 342900"/>
                            <a:gd name="f54" fmla="val 298704"/>
                            <a:gd name="f55" fmla="val 612648"/>
                            <a:gd name="f56" fmla="val 595884"/>
                            <a:gd name="f57" fmla="val 225552"/>
                            <a:gd name="f58" fmla="val 560832"/>
                            <a:gd name="f59" fmla="val 205740"/>
                            <a:gd name="f60" fmla="val 541020"/>
                            <a:gd name="f61" fmla="val 192024"/>
                            <a:gd name="f62" fmla="val 518160"/>
                            <a:gd name="f63" fmla="val 182880"/>
                            <a:gd name="f64" fmla="val 493776"/>
                            <a:gd name="f65" fmla="val 173736"/>
                            <a:gd name="f66" fmla="val 170688"/>
                            <a:gd name="f67" fmla="val 445008"/>
                            <a:gd name="f68" fmla="val 176784"/>
                            <a:gd name="f69" fmla="val 399288"/>
                            <a:gd name="f70" fmla="val 376428"/>
                            <a:gd name="f71" fmla="val 195072"/>
                            <a:gd name="f72" fmla="val 356616"/>
                            <a:gd name="f73" fmla="val 202692"/>
                            <a:gd name="f74" fmla="val 217932"/>
                            <a:gd name="f75" fmla="val 237744"/>
                            <a:gd name="f76" fmla="val 291084"/>
                            <a:gd name="f77" fmla="val 280416"/>
                            <a:gd name="f78" fmla="val 236220"/>
                            <a:gd name="f79" fmla="val 321564"/>
                            <a:gd name="f80" fmla="val 158496"/>
                            <a:gd name="f81" fmla="val 312420"/>
                            <a:gd name="f82" fmla="val 149352"/>
                            <a:gd name="f83" fmla="val 306324"/>
                            <a:gd name="f84" fmla="val 143256"/>
                            <a:gd name="f85" fmla="val 140208"/>
                            <a:gd name="f86" fmla="val 275844"/>
                            <a:gd name="f87" fmla="val 112776"/>
                            <a:gd name="f88" fmla="val 249936"/>
                            <a:gd name="f89" fmla="val 97536"/>
                            <a:gd name="f90" fmla="val 227076"/>
                            <a:gd name="f91" fmla="val 96012"/>
                            <a:gd name="f92" fmla="val 164592"/>
                            <a:gd name="f93" fmla="val 134112"/>
                            <a:gd name="f94" fmla="val 105156"/>
                            <a:gd name="f95" fmla="val 172212"/>
                            <a:gd name="f96" fmla="val 89916"/>
                            <a:gd name="f97" fmla="val 198120"/>
                            <a:gd name="f98" fmla="val 88392"/>
                            <a:gd name="f99" fmla="val 222504"/>
                            <a:gd name="f100" fmla="val 85344"/>
                            <a:gd name="f101" fmla="val 248412"/>
                            <a:gd name="f102" fmla="val 278892"/>
                            <a:gd name="f103" fmla="val 118872"/>
                            <a:gd name="f104" fmla="val 315468"/>
                            <a:gd name="f105" fmla="val 330708"/>
                            <a:gd name="f106" fmla="val 73152"/>
                            <a:gd name="f107" fmla="val 347472"/>
                            <a:gd name="f108" fmla="val 50292"/>
                            <a:gd name="f109" fmla="val 364236"/>
                            <a:gd name="f110" fmla="val 25908"/>
                            <a:gd name="f111" fmla="val 12192"/>
                            <a:gd name="f112" fmla="val 297180"/>
                            <a:gd name="f113" fmla="val 6096"/>
                            <a:gd name="f114" fmla="val 4572"/>
                            <a:gd name="f115" fmla="val 204216"/>
                            <a:gd name="f116" fmla="val 18288"/>
                            <a:gd name="f117" fmla="val 30480"/>
                            <a:gd name="f118" fmla="val 138684"/>
                            <a:gd name="f119" fmla="val 53340"/>
                            <a:gd name="f120" fmla="val 106680"/>
                            <a:gd name="f121" fmla="val 76200"/>
                            <a:gd name="f122" fmla="val 115824"/>
                            <a:gd name="f123" fmla="val 45720"/>
                            <a:gd name="f124" fmla="val 144780"/>
                            <a:gd name="f125" fmla="val 24384"/>
                            <a:gd name="f126" fmla="val 13716"/>
                            <a:gd name="f127" fmla="val 199644"/>
                            <a:gd name="f128" fmla="val 224028"/>
                            <a:gd name="f129" fmla="*/ f0 1 367645"/>
                            <a:gd name="f130" fmla="*/ f1 1 614172"/>
                            <a:gd name="f131" fmla="+- f4 0 f2"/>
                            <a:gd name="f132" fmla="+- f3 0 f2"/>
                            <a:gd name="f133" fmla="*/ f132 1 367645"/>
                            <a:gd name="f134" fmla="*/ f131 1 614172"/>
                            <a:gd name="f135" fmla="*/ 0 1 f133"/>
                            <a:gd name="f136" fmla="*/ 367645 1 f133"/>
                            <a:gd name="f137" fmla="*/ 0 1 f134"/>
                            <a:gd name="f138" fmla="*/ 614172 1 f134"/>
                            <a:gd name="f139" fmla="*/ f135 f129 1"/>
                            <a:gd name="f140" fmla="*/ f136 f129 1"/>
                            <a:gd name="f141" fmla="*/ f138 f130 1"/>
                            <a:gd name="f142" fmla="*/ f137 f1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39" t="f142" r="f140" b="f141"/>
                          <a:pathLst>
                            <a:path w="367645" h="614172">
                              <a:moveTo>
                                <a:pt x="f5" y="f6"/>
                              </a:move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lnTo>
                                <a:pt x="f3" y="f19"/>
                              </a:lnTo>
                              <a:lnTo>
                                <a:pt x="f3" y="f20"/>
                              </a:lnTo>
                              <a:lnTo>
                                <a:pt x="f21" y="f22"/>
                              </a:lnTo>
                              <a:cubicBezTo>
                                <a:pt x="f23" y="f24"/>
                                <a:pt x="f25" y="f26"/>
                                <a:pt x="f27" y="f28"/>
                              </a:cubicBezTo>
                              <a:cubicBezTo>
                                <a:pt x="f29" y="f30"/>
                                <a:pt x="f31" y="f32"/>
                                <a:pt x="f33" y="f34"/>
                              </a:cubicBezTo>
                              <a:cubicBezTo>
                                <a:pt x="f35" y="f36"/>
                                <a:pt x="f37" y="f38"/>
                                <a:pt x="f39" y="f40"/>
                              </a:cubicBezTo>
                              <a:cubicBezTo>
                                <a:pt x="f41" y="f42"/>
                                <a:pt x="f43" y="f44"/>
                                <a:pt x="f9" y="f45"/>
                              </a:cubicBezTo>
                              <a:cubicBezTo>
                                <a:pt x="f46" y="f47"/>
                                <a:pt x="f48" y="f49"/>
                                <a:pt x="f50" y="f49"/>
                              </a:cubicBezTo>
                              <a:lnTo>
                                <a:pt x="f3" y="f51"/>
                              </a:lnTo>
                              <a:lnTo>
                                <a:pt x="f3" y="f52"/>
                              </a:lnTo>
                              <a:lnTo>
                                <a:pt x="f53" y="f4"/>
                              </a:lnTo>
                              <a:cubicBezTo>
                                <a:pt x="f54" y="f55"/>
                                <a:pt x="f35" y="f56"/>
                                <a:pt x="f57" y="f58"/>
                              </a:cubicBezTo>
                              <a:cubicBezTo>
                                <a:pt x="f59" y="f60"/>
                                <a:pt x="f61" y="f62"/>
                                <a:pt x="f63" y="f64"/>
                              </a:cubicBezTo>
                              <a:cubicBezTo>
                                <a:pt x="f65" y="f42"/>
                                <a:pt x="f66" y="f67"/>
                                <a:pt x="f65" y="f36"/>
                              </a:cubicBezTo>
                              <a:cubicBezTo>
                                <a:pt x="f68" y="f69"/>
                                <a:pt x="f63" y="f70"/>
                                <a:pt x="f71" y="f72"/>
                              </a:cubicBezTo>
                              <a:cubicBezTo>
                                <a:pt x="f73" y="f28"/>
                                <a:pt x="f74" y="f13"/>
                                <a:pt x="f75" y="f76"/>
                              </a:cubicBezTo>
                              <a:cubicBezTo>
                                <a:pt x="f77" y="f78"/>
                                <a:pt x="f46" y="f61"/>
                                <a:pt x="f79" y="f80"/>
                              </a:cubicBezTo>
                              <a:cubicBezTo>
                                <a:pt x="f81" y="f82"/>
                                <a:pt x="f83" y="f84"/>
                                <a:pt x="f27" y="f85"/>
                              </a:cubicBezTo>
                              <a:cubicBezTo>
                                <a:pt x="f86" y="f87"/>
                                <a:pt x="f88" y="f89"/>
                                <a:pt x="f90" y="f89"/>
                              </a:cubicBezTo>
                              <a:cubicBezTo>
                                <a:pt x="f71" y="f91"/>
                                <a:pt x="f92" y="f87"/>
                                <a:pt x="f93" y="f84"/>
                              </a:cubicBezTo>
                              <a:cubicBezTo>
                                <a:pt x="f94" y="f95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91" y="f102"/>
                                <a:pt x="f103" y="f104"/>
                              </a:cubicBezTo>
                              <a:cubicBezTo>
                                <a:pt x="f91" y="f105"/>
                                <a:pt x="f106" y="f107"/>
                                <a:pt x="f108" y="f109"/>
                              </a:cubicBezTo>
                              <a:cubicBezTo>
                                <a:pt x="f110" y="f105"/>
                                <a:pt x="f111" y="f112"/>
                                <a:pt x="f113" y="f7"/>
                              </a:cubicBezTo>
                              <a:cubicBezTo>
                                <a:pt x="f2" y="f78"/>
                                <a:pt x="f114" y="f115"/>
                                <a:pt x="f116" y="f95"/>
                              </a:cubicBezTo>
                              <a:cubicBezTo>
                                <a:pt x="f117" y="f118"/>
                                <a:pt x="f119" y="f120"/>
                                <a:pt x="f100" y="f121"/>
                              </a:cubicBezTo>
                              <a:cubicBezTo>
                                <a:pt x="f122" y="f123"/>
                                <a:pt x="f124" y="f125"/>
                                <a:pt x="f95" y="f126"/>
                              </a:cubicBezTo>
                              <a:cubicBezTo>
                                <a:pt x="f127" y="f6"/>
                                <a:pt x="f128" y="f2"/>
                                <a:pt x="f5" y="f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838044003" name="Shape 9468"/>
                      <wps:cNvSpPr/>
                      <wps:spPr>
                        <a:xfrm>
                          <a:off x="3030074" y="1874136"/>
                          <a:ext cx="296823" cy="530233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96819"/>
                            <a:gd name="f4" fmla="val 530236"/>
                            <a:gd name="f5" fmla="val 11831"/>
                            <a:gd name="f6" fmla="val 11053"/>
                            <a:gd name="f7" fmla="val 42311"/>
                            <a:gd name="f8" fmla="val 43057"/>
                            <a:gd name="f9" fmla="val 74314"/>
                            <a:gd name="f10" fmla="val 73537"/>
                            <a:gd name="f11" fmla="val 104795"/>
                            <a:gd name="f12" fmla="val 105541"/>
                            <a:gd name="f13" fmla="val 170327"/>
                            <a:gd name="f14" fmla="val 169549"/>
                            <a:gd name="f15" fmla="val 212999"/>
                            <a:gd name="f16" fmla="val 209173"/>
                            <a:gd name="f17" fmla="val 232811"/>
                            <a:gd name="f18" fmla="val 224413"/>
                            <a:gd name="f19" fmla="val 252623"/>
                            <a:gd name="f20" fmla="val 239653"/>
                            <a:gd name="f21" fmla="val 273958"/>
                            <a:gd name="f22" fmla="val 250321"/>
                            <a:gd name="f23" fmla="val 257941"/>
                            <a:gd name="f24" fmla="val 275483"/>
                            <a:gd name="f25" fmla="val 279277"/>
                            <a:gd name="f26" fmla="val 254147"/>
                            <a:gd name="f27" fmla="val 300613"/>
                            <a:gd name="f28" fmla="val 234335"/>
                            <a:gd name="f29" fmla="val 321949"/>
                            <a:gd name="f30" fmla="val 314329"/>
                            <a:gd name="f31" fmla="val 191663"/>
                            <a:gd name="f32" fmla="val 283849"/>
                            <a:gd name="f33" fmla="val 328045"/>
                            <a:gd name="f34" fmla="val 164231"/>
                            <a:gd name="f35" fmla="val 364621"/>
                            <a:gd name="f36" fmla="val 152039"/>
                            <a:gd name="f37" fmla="val 395101"/>
                            <a:gd name="f38" fmla="val 141371"/>
                            <a:gd name="f39" fmla="val 424057"/>
                            <a:gd name="f40" fmla="val 123083"/>
                            <a:gd name="f41" fmla="val 451489"/>
                            <a:gd name="f42" fmla="val 98699"/>
                            <a:gd name="f43" fmla="val 475873"/>
                            <a:gd name="f44" fmla="val 68981"/>
                            <a:gd name="f45" fmla="val 505591"/>
                            <a:gd name="f46" fmla="val 38405"/>
                            <a:gd name="f47" fmla="val 523308"/>
                            <a:gd name="f48" fmla="val 6973"/>
                            <a:gd name="f49" fmla="val 529666"/>
                            <a:gd name="f50" fmla="val 437595"/>
                            <a:gd name="f51" fmla="val 22499"/>
                            <a:gd name="f52" fmla="val 432439"/>
                            <a:gd name="f53" fmla="val 34691"/>
                            <a:gd name="f54" fmla="val 426724"/>
                            <a:gd name="f55" fmla="val 46883"/>
                            <a:gd name="f56" fmla="val 417961"/>
                            <a:gd name="f57" fmla="val 59075"/>
                            <a:gd name="f58" fmla="val 405769"/>
                            <a:gd name="f59" fmla="val 81935"/>
                            <a:gd name="f60" fmla="val 382909"/>
                            <a:gd name="f61" fmla="val 97175"/>
                            <a:gd name="f62" fmla="val 355477"/>
                            <a:gd name="f63" fmla="val 103271"/>
                            <a:gd name="f64" fmla="val 326521"/>
                            <a:gd name="f65" fmla="val 109367"/>
                            <a:gd name="f66" fmla="val 296041"/>
                            <a:gd name="f67" fmla="val 107843"/>
                            <a:gd name="f68" fmla="val 267085"/>
                            <a:gd name="f69" fmla="val 95651"/>
                            <a:gd name="f70" fmla="val 238129"/>
                            <a:gd name="f71" fmla="val 84983"/>
                            <a:gd name="f72" fmla="val 215269"/>
                            <a:gd name="f73" fmla="val 65171"/>
                            <a:gd name="f74" fmla="val 187837"/>
                            <a:gd name="f75" fmla="val 157357"/>
                            <a:gd name="f76" fmla="val 27071"/>
                            <a:gd name="f77" fmla="val 149737"/>
                            <a:gd name="f78" fmla="val 17927"/>
                            <a:gd name="f79" fmla="val 140593"/>
                            <a:gd name="f80" fmla="val 8783"/>
                            <a:gd name="f81" fmla="val 131449"/>
                            <a:gd name="f82" fmla="val 153614"/>
                            <a:gd name="f83" fmla="*/ f0 1 296819"/>
                            <a:gd name="f84" fmla="*/ f1 1 530236"/>
                            <a:gd name="f85" fmla="+- f4 0 f2"/>
                            <a:gd name="f86" fmla="+- f3 0 f2"/>
                            <a:gd name="f87" fmla="*/ f86 1 296819"/>
                            <a:gd name="f88" fmla="*/ f85 1 530236"/>
                            <a:gd name="f89" fmla="*/ 0 1 f87"/>
                            <a:gd name="f90" fmla="*/ 296819 1 f87"/>
                            <a:gd name="f91" fmla="*/ 0 1 f88"/>
                            <a:gd name="f92" fmla="*/ 530236 1 f88"/>
                            <a:gd name="f93" fmla="*/ f89 f83 1"/>
                            <a:gd name="f94" fmla="*/ f90 f83 1"/>
                            <a:gd name="f95" fmla="*/ f92 f84 1"/>
                            <a:gd name="f96" fmla="*/ f91 f8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3" t="f96" r="f94" b="f95"/>
                          <a:pathLst>
                            <a:path w="296819" h="530236">
                              <a:moveTo>
                                <a:pt x="f2" y="f2"/>
                              </a:moveTo>
                              <a:lnTo>
                                <a:pt x="f5" y="f6"/>
                              </a:ln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cubicBezTo>
                                <a:pt x="f19" y="f20"/>
                                <a:pt x="f21" y="f22"/>
                                <a:pt x="f3" y="f23"/>
                              </a:cubicBezTo>
                              <a:cubicBezTo>
                                <a:pt x="f24" y="f25"/>
                                <a:pt x="f26" y="f27"/>
                                <a:pt x="f28" y="f29"/>
                              </a:cubicBezTo>
                              <a:cubicBezTo>
                                <a:pt x="f15" y="f30"/>
                                <a:pt x="f31" y="f27"/>
                                <a:pt x="f13" y="f32"/>
                              </a:cubicBezTo>
                              <a:cubicBezTo>
                                <a:pt x="f13" y="f33"/>
                                <a:pt x="f34" y="f35"/>
                                <a:pt x="f36" y="f37"/>
                              </a:cubicBezTo>
                              <a:cubicBezTo>
                                <a:pt x="f38" y="f39"/>
                                <a:pt x="f40" y="f41"/>
                                <a:pt x="f42" y="f43"/>
                              </a:cubicBezTo>
                              <a:cubicBezTo>
                                <a:pt x="f44" y="f45"/>
                                <a:pt x="f46" y="f47"/>
                                <a:pt x="f48" y="f49"/>
                              </a:cubicBezTo>
                              <a:lnTo>
                                <a:pt x="f2" y="f4"/>
                              </a:lnTo>
                              <a:lnTo>
                                <a:pt x="f2" y="f50"/>
                              </a:lnTo>
                              <a:lnTo>
                                <a:pt x="f51" y="f52"/>
                              </a:lnTo>
                              <a:cubicBezTo>
                                <a:pt x="f53" y="f54"/>
                                <a:pt x="f55" y="f56"/>
                                <a:pt x="f57" y="f58"/>
                              </a:cubicBezTo>
                              <a:cubicBezTo>
                                <a:pt x="f59" y="f60"/>
                                <a:pt x="f61" y="f62"/>
                                <a:pt x="f63" y="f64"/>
                              </a:cubicBezTo>
                              <a:cubicBezTo>
                                <a:pt x="f65" y="f66"/>
                                <a:pt x="f67" y="f68"/>
                                <a:pt x="f69" y="f70"/>
                              </a:cubicBezTo>
                              <a:cubicBezTo>
                                <a:pt x="f71" y="f72"/>
                                <a:pt x="f73" y="f74"/>
                                <a:pt x="f53" y="f75"/>
                              </a:cubicBezTo>
                              <a:cubicBezTo>
                                <a:pt x="f76" y="f77"/>
                                <a:pt x="f78" y="f79"/>
                                <a:pt x="f80" y="f81"/>
                              </a:cubicBezTo>
                              <a:lnTo>
                                <a:pt x="f2" y="f82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25328059" name="Shape 9465"/>
                      <wps:cNvSpPr/>
                      <wps:spPr>
                        <a:xfrm>
                          <a:off x="2830067" y="1427991"/>
                          <a:ext cx="630936" cy="63093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630936"/>
                            <a:gd name="f4" fmla="val 60960"/>
                            <a:gd name="f5" fmla="val 251460"/>
                            <a:gd name="f6" fmla="val 190500"/>
                            <a:gd name="f7" fmla="val 441960"/>
                            <a:gd name="f8" fmla="val 381000"/>
                            <a:gd name="f9" fmla="val 569976"/>
                            <a:gd name="f10" fmla="val 611124"/>
                            <a:gd name="f11" fmla="val 591312"/>
                            <a:gd name="f12" fmla="val 21336"/>
                            <a:gd name="f13" fmla="val 41148"/>
                            <a:gd name="f14" fmla="*/ f0 1 630936"/>
                            <a:gd name="f15" fmla="*/ f1 1 630936"/>
                            <a:gd name="f16" fmla="+- f3 0 f2"/>
                            <a:gd name="f17" fmla="*/ f16 1 630936"/>
                            <a:gd name="f18" fmla="*/ 0 1 f17"/>
                            <a:gd name="f19" fmla="*/ 630936 1 f17"/>
                            <a:gd name="f20" fmla="*/ f18 f14 1"/>
                            <a:gd name="f21" fmla="*/ f19 f14 1"/>
                            <a:gd name="f22" fmla="*/ f19 f15 1"/>
                            <a:gd name="f23" fmla="*/ f18 f1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" t="f23" r="f21" b="f22"/>
                          <a:pathLst>
                            <a:path w="630936" h="630936">
                              <a:moveTo>
                                <a:pt x="f4" y="f2"/>
                              </a:moveTo>
                              <a:cubicBezTo>
                                <a:pt x="f5" y="f6"/>
                                <a:pt x="f7" y="f8"/>
                                <a:pt x="f3" y="f9"/>
                              </a:cubicBezTo>
                              <a:cubicBezTo>
                                <a:pt x="f10" y="f11"/>
                                <a:pt x="f11" y="f10"/>
                                <a:pt x="f9" y="f3"/>
                              </a:cubicBezTo>
                              <a:cubicBezTo>
                                <a:pt x="f8" y="f7"/>
                                <a:pt x="f6" y="f5"/>
                                <a:pt x="f2" y="f4"/>
                              </a:cubicBezTo>
                              <a:cubicBezTo>
                                <a:pt x="f12" y="f13"/>
                                <a:pt x="f13" y="f12"/>
                                <a:pt x="f4" y="f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19450352" name="Shape 9466"/>
                      <wps:cNvSpPr/>
                      <wps:spPr>
                        <a:xfrm>
                          <a:off x="3142491" y="1431036"/>
                          <a:ext cx="473960" cy="47396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73964"/>
                            <a:gd name="f4" fmla="val 60960"/>
                            <a:gd name="f5" fmla="val 198120"/>
                            <a:gd name="f6" fmla="val 137160"/>
                            <a:gd name="f7" fmla="val 336804"/>
                            <a:gd name="f8" fmla="val 274320"/>
                            <a:gd name="f9" fmla="val 413004"/>
                            <a:gd name="f10" fmla="val 454152"/>
                            <a:gd name="f11" fmla="val 432816"/>
                            <a:gd name="f12" fmla="val 452628"/>
                            <a:gd name="f13" fmla="val 275844"/>
                            <a:gd name="f14" fmla="val 335280"/>
                            <a:gd name="f15" fmla="val 138684"/>
                            <a:gd name="f16" fmla="val 21336"/>
                            <a:gd name="f17" fmla="val 39624"/>
                            <a:gd name="f18" fmla="val 41148"/>
                            <a:gd name="f19" fmla="val 19812"/>
                            <a:gd name="f20" fmla="*/ f0 1 473964"/>
                            <a:gd name="f21" fmla="*/ f1 1 473964"/>
                            <a:gd name="f22" fmla="+- f3 0 f2"/>
                            <a:gd name="f23" fmla="*/ f22 1 473964"/>
                            <a:gd name="f24" fmla="*/ 0 1 f23"/>
                            <a:gd name="f25" fmla="*/ 473964 1 f23"/>
                            <a:gd name="f26" fmla="*/ f24 f20 1"/>
                            <a:gd name="f27" fmla="*/ f25 f20 1"/>
                            <a:gd name="f28" fmla="*/ f25 f21 1"/>
                            <a:gd name="f29" fmla="*/ f24 f2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6" t="f29" r="f27" b="f28"/>
                          <a:pathLst>
                            <a:path w="473964" h="473964">
                              <a:moveTo>
                                <a:pt x="f4" y="f2"/>
                              </a:moveTo>
                              <a:cubicBezTo>
                                <a:pt x="f5" y="f6"/>
                                <a:pt x="f7" y="f8"/>
                                <a:pt x="f3" y="f9"/>
                              </a:cubicBezTo>
                              <a:cubicBezTo>
                                <a:pt x="f10" y="f11"/>
                                <a:pt x="f11" y="f12"/>
                                <a:pt x="f9" y="f3"/>
                              </a:cubicBezTo>
                              <a:cubicBezTo>
                                <a:pt x="f13" y="f14"/>
                                <a:pt x="f15" y="f5"/>
                                <a:pt x="f2" y="f4"/>
                              </a:cubicBezTo>
                              <a:cubicBezTo>
                                <a:pt x="f16" y="f17"/>
                                <a:pt x="f18" y="f19"/>
                                <a:pt x="f4" y="f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685247850" name="Shape 9464"/>
                      <wps:cNvSpPr/>
                      <wps:spPr>
                        <a:xfrm>
                          <a:off x="2985515" y="1274061"/>
                          <a:ext cx="141732" cy="140204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41732"/>
                            <a:gd name="f4" fmla="val 140208"/>
                            <a:gd name="f5" fmla="val 60960"/>
                            <a:gd name="f6" fmla="val 88392"/>
                            <a:gd name="f7" fmla="val 25908"/>
                            <a:gd name="f8" fmla="val 114300"/>
                            <a:gd name="f9" fmla="val 53340"/>
                            <a:gd name="f10" fmla="val 80772"/>
                            <a:gd name="f11" fmla="val 121920"/>
                            <a:gd name="f12" fmla="val 100584"/>
                            <a:gd name="f13" fmla="val 120396"/>
                            <a:gd name="f14" fmla="val 27432"/>
                            <a:gd name="f15" fmla="val 86868"/>
                            <a:gd name="f16" fmla="val 19812"/>
                            <a:gd name="f17" fmla="val 39624"/>
                            <a:gd name="f18" fmla="val 41148"/>
                            <a:gd name="f19" fmla="*/ f0 1 141732"/>
                            <a:gd name="f20" fmla="*/ f1 1 140208"/>
                            <a:gd name="f21" fmla="+- f4 0 f2"/>
                            <a:gd name="f22" fmla="+- f3 0 f2"/>
                            <a:gd name="f23" fmla="*/ f22 1 141732"/>
                            <a:gd name="f24" fmla="*/ f21 1 140208"/>
                            <a:gd name="f25" fmla="*/ 0 1 f23"/>
                            <a:gd name="f26" fmla="*/ 141732 1 f23"/>
                            <a:gd name="f27" fmla="*/ 0 1 f24"/>
                            <a:gd name="f28" fmla="*/ 140208 1 f24"/>
                            <a:gd name="f29" fmla="*/ f25 f19 1"/>
                            <a:gd name="f30" fmla="*/ f26 f19 1"/>
                            <a:gd name="f31" fmla="*/ f28 f20 1"/>
                            <a:gd name="f32" fmla="*/ f27 f2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9" t="f32" r="f30" b="f31"/>
                          <a:pathLst>
                            <a:path w="141732" h="140208">
                              <a:moveTo>
                                <a:pt x="f5" y="f2"/>
                              </a:moveTo>
                              <a:cubicBezTo>
                                <a:pt x="f6" y="f7"/>
                                <a:pt x="f8" y="f9"/>
                                <a:pt x="f3" y="f10"/>
                              </a:cubicBezTo>
                              <a:cubicBezTo>
                                <a:pt x="f11" y="f12"/>
                                <a:pt x="f12" y="f13"/>
                                <a:pt x="f10" y="f4"/>
                              </a:cubicBezTo>
                              <a:cubicBezTo>
                                <a:pt x="f9" y="f8"/>
                                <a:pt x="f14" y="f15"/>
                                <a:pt x="f2" y="f5"/>
                              </a:cubicBezTo>
                              <a:cubicBezTo>
                                <a:pt x="f16" y="f17"/>
                                <a:pt x="f18" y="f16"/>
                                <a:pt x="f5" y="f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571962" name="Shape 9461"/>
                      <wps:cNvSpPr/>
                      <wps:spPr>
                        <a:xfrm>
                          <a:off x="3352803" y="1102611"/>
                          <a:ext cx="367963" cy="61340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367963"/>
                            <a:gd name="f4" fmla="val 613410"/>
                            <a:gd name="f5" fmla="val 211074"/>
                            <a:gd name="f6" fmla="val 1905"/>
                            <a:gd name="f7" fmla="val 223266"/>
                            <a:gd name="f8" fmla="val 234696"/>
                            <a:gd name="f9" fmla="val 245364"/>
                            <a:gd name="f10" fmla="val 2286"/>
                            <a:gd name="f11" fmla="val 266700"/>
                            <a:gd name="f12" fmla="val 5334"/>
                            <a:gd name="f13" fmla="val 289560"/>
                            <a:gd name="f14" fmla="val 16002"/>
                            <a:gd name="f15" fmla="val 312420"/>
                            <a:gd name="f16" fmla="val 31242"/>
                            <a:gd name="f17" fmla="val 319278"/>
                            <a:gd name="f18" fmla="val 35814"/>
                            <a:gd name="f19" fmla="val 328422"/>
                            <a:gd name="f20" fmla="val 43434"/>
                            <a:gd name="f21" fmla="val 339661"/>
                            <a:gd name="f22" fmla="val 53721"/>
                            <a:gd name="f23" fmla="val 81075"/>
                            <a:gd name="f24" fmla="val 232923"/>
                            <a:gd name="f25" fmla="val 350520"/>
                            <a:gd name="f26" fmla="val 268415"/>
                            <a:gd name="f27" fmla="val 338328"/>
                            <a:gd name="f28" fmla="val 323088"/>
                            <a:gd name="f29" fmla="val 313182"/>
                            <a:gd name="f30" fmla="val 304800"/>
                            <a:gd name="f31" fmla="val 339090"/>
                            <a:gd name="f32" fmla="val 283464"/>
                            <a:gd name="f33" fmla="val 368046"/>
                            <a:gd name="f34" fmla="val 271272"/>
                            <a:gd name="f35" fmla="val 389382"/>
                            <a:gd name="f36" fmla="val 265176"/>
                            <a:gd name="f37" fmla="val 404622"/>
                            <a:gd name="f38" fmla="val 260604"/>
                            <a:gd name="f39" fmla="val 421386"/>
                            <a:gd name="f40" fmla="val 436626"/>
                            <a:gd name="f41" fmla="val 263652"/>
                            <a:gd name="f42" fmla="val 451866"/>
                            <a:gd name="f43" fmla="val 268224"/>
                            <a:gd name="f44" fmla="val 467106"/>
                            <a:gd name="f45" fmla="val 277368"/>
                            <a:gd name="f46" fmla="val 480822"/>
                            <a:gd name="f47" fmla="val 493014"/>
                            <a:gd name="f48" fmla="val 307848"/>
                            <a:gd name="f49" fmla="val 512826"/>
                            <a:gd name="f50" fmla="val 329184"/>
                            <a:gd name="f51" fmla="val 521970"/>
                            <a:gd name="f52" fmla="val 355092"/>
                            <a:gd name="f53" fmla="val 518803"/>
                            <a:gd name="f54" fmla="val 611186"/>
                            <a:gd name="f55" fmla="val 342900"/>
                            <a:gd name="f56" fmla="val 300228"/>
                            <a:gd name="f57" fmla="val 611886"/>
                            <a:gd name="f58" fmla="val 595122"/>
                            <a:gd name="f59" fmla="val 227076"/>
                            <a:gd name="f60" fmla="val 560070"/>
                            <a:gd name="f61" fmla="val 205740"/>
                            <a:gd name="f62" fmla="val 540258"/>
                            <a:gd name="f63" fmla="val 192024"/>
                            <a:gd name="f64" fmla="val 517398"/>
                            <a:gd name="f65" fmla="val 182880"/>
                            <a:gd name="f66" fmla="val 173736"/>
                            <a:gd name="f67" fmla="val 468630"/>
                            <a:gd name="f68" fmla="val 172212"/>
                            <a:gd name="f69" fmla="val 444246"/>
                            <a:gd name="f70" fmla="val 176784"/>
                            <a:gd name="f71" fmla="val 398526"/>
                            <a:gd name="f72" fmla="val 184404"/>
                            <a:gd name="f73" fmla="val 375666"/>
                            <a:gd name="f74" fmla="val 195072"/>
                            <a:gd name="f75" fmla="val 354330"/>
                            <a:gd name="f76" fmla="val 202692"/>
                            <a:gd name="f77" fmla="val 217932"/>
                            <a:gd name="f78" fmla="val 317754"/>
                            <a:gd name="f79" fmla="val 237744"/>
                            <a:gd name="f80" fmla="val 290322"/>
                            <a:gd name="f81" fmla="val 280416"/>
                            <a:gd name="f82" fmla="val 235458"/>
                            <a:gd name="f83" fmla="val 309372"/>
                            <a:gd name="f84" fmla="val 191262"/>
                            <a:gd name="f85" fmla="val 157734"/>
                            <a:gd name="f86" fmla="val 148590"/>
                            <a:gd name="f87" fmla="val 142494"/>
                            <a:gd name="f88" fmla="val 139446"/>
                            <a:gd name="f89" fmla="val 275844"/>
                            <a:gd name="f90" fmla="val 110490"/>
                            <a:gd name="f91" fmla="val 249936"/>
                            <a:gd name="f92" fmla="val 96774"/>
                            <a:gd name="f93" fmla="val 95250"/>
                            <a:gd name="f94" fmla="val 164592"/>
                            <a:gd name="f95" fmla="val 134112"/>
                            <a:gd name="f96" fmla="val 105156"/>
                            <a:gd name="f97" fmla="val 169926"/>
                            <a:gd name="f98" fmla="val 89916"/>
                            <a:gd name="f99" fmla="val 197358"/>
                            <a:gd name="f100" fmla="val 88392"/>
                            <a:gd name="f101" fmla="val 221742"/>
                            <a:gd name="f102" fmla="val 86868"/>
                            <a:gd name="f103" fmla="val 247650"/>
                            <a:gd name="f104" fmla="val 96012"/>
                            <a:gd name="f105" fmla="val 278130"/>
                            <a:gd name="f106" fmla="val 118872"/>
                            <a:gd name="f107" fmla="val 329946"/>
                            <a:gd name="f108" fmla="val 73152"/>
                            <a:gd name="f109" fmla="val 346710"/>
                            <a:gd name="f110" fmla="val 50292"/>
                            <a:gd name="f111" fmla="val 363474"/>
                            <a:gd name="f112" fmla="val 27432"/>
                            <a:gd name="f113" fmla="val 12192"/>
                            <a:gd name="f114" fmla="val 296418"/>
                            <a:gd name="f115" fmla="val 6096"/>
                            <a:gd name="f116" fmla="val 265938"/>
                            <a:gd name="f117" fmla="val 4572"/>
                            <a:gd name="f118" fmla="val 203454"/>
                            <a:gd name="f119" fmla="val 18288"/>
                            <a:gd name="f120" fmla="val 32004"/>
                            <a:gd name="f121" fmla="val 137922"/>
                            <a:gd name="f122" fmla="val 54864"/>
                            <a:gd name="f123" fmla="val 105918"/>
                            <a:gd name="f124" fmla="val 85344"/>
                            <a:gd name="f125" fmla="val 75438"/>
                            <a:gd name="f126" fmla="val 115824"/>
                            <a:gd name="f127" fmla="val 44958"/>
                            <a:gd name="f128" fmla="val 144780"/>
                            <a:gd name="f129" fmla="val 23622"/>
                            <a:gd name="f130" fmla="val 12954"/>
                            <a:gd name="f131" fmla="val 185928"/>
                            <a:gd name="f132" fmla="val 7620"/>
                            <a:gd name="f133" fmla="val 198882"/>
                            <a:gd name="f134" fmla="val 3810"/>
                            <a:gd name="f135" fmla="*/ f0 1 367963"/>
                            <a:gd name="f136" fmla="*/ f1 1 613410"/>
                            <a:gd name="f137" fmla="+- f4 0 f2"/>
                            <a:gd name="f138" fmla="+- f3 0 f2"/>
                            <a:gd name="f139" fmla="*/ f138 1 367963"/>
                            <a:gd name="f140" fmla="*/ f137 1 613410"/>
                            <a:gd name="f141" fmla="*/ 0 1 f139"/>
                            <a:gd name="f142" fmla="*/ 367963 1 f139"/>
                            <a:gd name="f143" fmla="*/ 0 1 f140"/>
                            <a:gd name="f144" fmla="*/ 613410 1 f140"/>
                            <a:gd name="f145" fmla="*/ f141 f135 1"/>
                            <a:gd name="f146" fmla="*/ f142 f135 1"/>
                            <a:gd name="f147" fmla="*/ f144 f136 1"/>
                            <a:gd name="f148" fmla="*/ f143 f13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45" t="f148" r="f146" b="f147"/>
                          <a:pathLst>
                            <a:path w="367963" h="613410">
                              <a:moveTo>
                                <a:pt x="f5" y="f6"/>
                              </a:moveTo>
                              <a:cubicBezTo>
                                <a:pt x="f7" y="f2"/>
                                <a:pt x="f8" y="f2"/>
                                <a:pt x="f9" y="f10"/>
                              </a:cubicBezTo>
                              <a:cubicBezTo>
                                <a:pt x="f11" y="f12"/>
                                <a:pt x="f13" y="f14"/>
                                <a:pt x="f15" y="f16"/>
                              </a:cubicBezTo>
                              <a:cubicBezTo>
                                <a:pt x="f17" y="f18"/>
                                <a:pt x="f19" y="f20"/>
                                <a:pt x="f21" y="f22"/>
                              </a:cubicBezTo>
                              <a:lnTo>
                                <a:pt x="f3" y="f23"/>
                              </a:lnTo>
                              <a:lnTo>
                                <a:pt x="f3" y="f24"/>
                              </a:lnTo>
                              <a:lnTo>
                                <a:pt x="f25" y="f26"/>
                              </a:lnTo>
                              <a:cubicBezTo>
                                <a:pt x="f27" y="f13"/>
                                <a:pt x="f28" y="f29"/>
                                <a:pt x="f30" y="f31"/>
                              </a:cubicBezTo>
                              <a:cubicBezTo>
                                <a:pt x="f32" y="f33"/>
                                <a:pt x="f34" y="f35"/>
                                <a:pt x="f36" y="f37"/>
                              </a:cubicBezTo>
                              <a:cubicBezTo>
                                <a:pt x="f38" y="f39"/>
                                <a:pt x="f38" y="f40"/>
                                <a:pt x="f41" y="f42"/>
                              </a:cubicBezTo>
                              <a:cubicBezTo>
                                <a:pt x="f43" y="f44"/>
                                <a:pt x="f45" y="f46"/>
                                <a:pt x="f13" y="f47"/>
                              </a:cubicBezTo>
                              <a:cubicBezTo>
                                <a:pt x="f48" y="f49"/>
                                <a:pt x="f50" y="f51"/>
                                <a:pt x="f52" y="f51"/>
                              </a:cubicBezTo>
                              <a:lnTo>
                                <a:pt x="f3" y="f53"/>
                              </a:lnTo>
                              <a:lnTo>
                                <a:pt x="f3" y="f54"/>
                              </a:lnTo>
                              <a:lnTo>
                                <a:pt x="f55" y="f4"/>
                              </a:lnTo>
                              <a:cubicBezTo>
                                <a:pt x="f56" y="f57"/>
                                <a:pt x="f38" y="f58"/>
                                <a:pt x="f59" y="f60"/>
                              </a:cubicBezTo>
                              <a:cubicBezTo>
                                <a:pt x="f61" y="f62"/>
                                <a:pt x="f63" y="f64"/>
                                <a:pt x="f65" y="f47"/>
                              </a:cubicBezTo>
                              <a:cubicBezTo>
                                <a:pt x="f66" y="f67"/>
                                <a:pt x="f68" y="f69"/>
                                <a:pt x="f66" y="f39"/>
                              </a:cubicBezTo>
                              <a:cubicBezTo>
                                <a:pt x="f70" y="f71"/>
                                <a:pt x="f72" y="f73"/>
                                <a:pt x="f74" y="f75"/>
                              </a:cubicBezTo>
                              <a:cubicBezTo>
                                <a:pt x="f76" y="f31"/>
                                <a:pt x="f77" y="f78"/>
                                <a:pt x="f79" y="f80"/>
                              </a:cubicBezTo>
                              <a:cubicBezTo>
                                <a:pt x="f81" y="f82"/>
                                <a:pt x="f83" y="f84"/>
                                <a:pt x="f28" y="f85"/>
                              </a:cubicBezTo>
                              <a:cubicBezTo>
                                <a:pt x="f15" y="f86"/>
                                <a:pt x="f48" y="f87"/>
                                <a:pt x="f30" y="f88"/>
                              </a:cubicBezTo>
                              <a:cubicBezTo>
                                <a:pt x="f89" y="f90"/>
                                <a:pt x="f91" y="f92"/>
                                <a:pt x="f59" y="f92"/>
                              </a:cubicBezTo>
                              <a:cubicBezTo>
                                <a:pt x="f74" y="f93"/>
                                <a:pt x="f94" y="f90"/>
                                <a:pt x="f95" y="f87"/>
                              </a:cubicBezTo>
                              <a:cubicBezTo>
                                <a:pt x="f96" y="f97"/>
                                <a:pt x="f98" y="f99"/>
                                <a:pt x="f100" y="f101"/>
                              </a:cubicBezTo>
                              <a:cubicBezTo>
                                <a:pt x="f102" y="f103"/>
                                <a:pt x="f104" y="f105"/>
                                <a:pt x="f106" y="f29"/>
                              </a:cubicBezTo>
                              <a:cubicBezTo>
                                <a:pt x="f104" y="f107"/>
                                <a:pt x="f108" y="f109"/>
                                <a:pt x="f110" y="f111"/>
                              </a:cubicBezTo>
                              <a:cubicBezTo>
                                <a:pt x="f112" y="f19"/>
                                <a:pt x="f113" y="f114"/>
                                <a:pt x="f115" y="f116"/>
                              </a:cubicBezTo>
                              <a:cubicBezTo>
                                <a:pt x="f2" y="f82"/>
                                <a:pt x="f117" y="f118"/>
                                <a:pt x="f119" y="f97"/>
                              </a:cubicBezTo>
                              <a:cubicBezTo>
                                <a:pt x="f120" y="f121"/>
                                <a:pt x="f122" y="f123"/>
                                <a:pt x="f124" y="f125"/>
                              </a:cubicBezTo>
                              <a:cubicBezTo>
                                <a:pt x="f126" y="f127"/>
                                <a:pt x="f128" y="f129"/>
                                <a:pt x="f68" y="f130"/>
                              </a:cubicBezTo>
                              <a:cubicBezTo>
                                <a:pt x="f131" y="f132"/>
                                <a:pt x="f133" y="f134"/>
                                <a:pt x="f5" y="f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205824307" name="Shape 9462"/>
                      <wps:cNvSpPr/>
                      <wps:spPr>
                        <a:xfrm>
                          <a:off x="3720766" y="1183691"/>
                          <a:ext cx="296503" cy="530114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96501"/>
                            <a:gd name="f4" fmla="val 530111"/>
                            <a:gd name="f5" fmla="val 11513"/>
                            <a:gd name="f6" fmla="val 11127"/>
                            <a:gd name="f7" fmla="val 41993"/>
                            <a:gd name="f8" fmla="val 43131"/>
                            <a:gd name="f9" fmla="val 73997"/>
                            <a:gd name="f10" fmla="val 73611"/>
                            <a:gd name="f11" fmla="val 104477"/>
                            <a:gd name="f12" fmla="val 104091"/>
                            <a:gd name="f13" fmla="val 170009"/>
                            <a:gd name="f14" fmla="val 169624"/>
                            <a:gd name="f15" fmla="val 212681"/>
                            <a:gd name="f16" fmla="val 209248"/>
                            <a:gd name="f17" fmla="val 232493"/>
                            <a:gd name="f18" fmla="val 224488"/>
                            <a:gd name="f19" fmla="val 252305"/>
                            <a:gd name="f20" fmla="val 238204"/>
                            <a:gd name="f21" fmla="val 273641"/>
                            <a:gd name="f22" fmla="val 250396"/>
                            <a:gd name="f23" fmla="val 258016"/>
                            <a:gd name="f24" fmla="val 276689"/>
                            <a:gd name="f25" fmla="val 279352"/>
                            <a:gd name="f26" fmla="val 255353"/>
                            <a:gd name="f27" fmla="val 300688"/>
                            <a:gd name="f28" fmla="val 234017"/>
                            <a:gd name="f29" fmla="val 322024"/>
                            <a:gd name="f30" fmla="val 312880"/>
                            <a:gd name="f31" fmla="val 191345"/>
                            <a:gd name="f32" fmla="val 282400"/>
                            <a:gd name="f33" fmla="val 328120"/>
                            <a:gd name="f34" fmla="val 163913"/>
                            <a:gd name="f35" fmla="val 364696"/>
                            <a:gd name="f36" fmla="val 153245"/>
                            <a:gd name="f37" fmla="val 393652"/>
                            <a:gd name="f38" fmla="val 141053"/>
                            <a:gd name="f39" fmla="val 424132"/>
                            <a:gd name="f40" fmla="val 122765"/>
                            <a:gd name="f41" fmla="val 451564"/>
                            <a:gd name="f42" fmla="val 98381"/>
                            <a:gd name="f43" fmla="val 474424"/>
                            <a:gd name="f44" fmla="val 69806"/>
                            <a:gd name="f45" fmla="val 504142"/>
                            <a:gd name="f46" fmla="val 38659"/>
                            <a:gd name="f47" fmla="val 522715"/>
                            <a:gd name="f48" fmla="val 6870"/>
                            <a:gd name="f49" fmla="val 529502"/>
                            <a:gd name="f50" fmla="val 437729"/>
                            <a:gd name="f51" fmla="val 23514"/>
                            <a:gd name="f52" fmla="val 431942"/>
                            <a:gd name="f53" fmla="val 35516"/>
                            <a:gd name="f54" fmla="val 426037"/>
                            <a:gd name="f55" fmla="val 47327"/>
                            <a:gd name="f56" fmla="val 417274"/>
                            <a:gd name="f57" fmla="val 58757"/>
                            <a:gd name="f58" fmla="val 405844"/>
                            <a:gd name="f59" fmla="val 81617"/>
                            <a:gd name="f60" fmla="val 382984"/>
                            <a:gd name="f61" fmla="val 96857"/>
                            <a:gd name="f62" fmla="val 355552"/>
                            <a:gd name="f63" fmla="val 102953"/>
                            <a:gd name="f64" fmla="val 325072"/>
                            <a:gd name="f65" fmla="val 109049"/>
                            <a:gd name="f66" fmla="val 296116"/>
                            <a:gd name="f67" fmla="val 107525"/>
                            <a:gd name="f68" fmla="val 265636"/>
                            <a:gd name="f69" fmla="val 95333"/>
                            <a:gd name="f70" fmla="val 236680"/>
                            <a:gd name="f71" fmla="val 86189"/>
                            <a:gd name="f72" fmla="val 215344"/>
                            <a:gd name="f73" fmla="val 66377"/>
                            <a:gd name="f74" fmla="val 187912"/>
                            <a:gd name="f75" fmla="val 34373"/>
                            <a:gd name="f76" fmla="val 157431"/>
                            <a:gd name="f77" fmla="val 26753"/>
                            <a:gd name="f78" fmla="val 148287"/>
                            <a:gd name="f79" fmla="val 17609"/>
                            <a:gd name="f80" fmla="val 140667"/>
                            <a:gd name="f81" fmla="val 9989"/>
                            <a:gd name="f82" fmla="val 131523"/>
                            <a:gd name="f83" fmla="val 151848"/>
                            <a:gd name="f84" fmla="*/ f0 1 296501"/>
                            <a:gd name="f85" fmla="*/ f1 1 530111"/>
                            <a:gd name="f86" fmla="+- f4 0 f2"/>
                            <a:gd name="f87" fmla="+- f3 0 f2"/>
                            <a:gd name="f88" fmla="*/ f87 1 296501"/>
                            <a:gd name="f89" fmla="*/ f86 1 530111"/>
                            <a:gd name="f90" fmla="*/ 0 1 f88"/>
                            <a:gd name="f91" fmla="*/ 296501 1 f88"/>
                            <a:gd name="f92" fmla="*/ 0 1 f89"/>
                            <a:gd name="f93" fmla="*/ 530111 1 f89"/>
                            <a:gd name="f94" fmla="*/ f90 f84 1"/>
                            <a:gd name="f95" fmla="*/ f91 f84 1"/>
                            <a:gd name="f96" fmla="*/ f93 f85 1"/>
                            <a:gd name="f97" fmla="*/ f92 f8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4" t="f97" r="f95" b="f96"/>
                          <a:pathLst>
                            <a:path w="296501" h="530111">
                              <a:moveTo>
                                <a:pt x="f2" y="f2"/>
                              </a:moveTo>
                              <a:lnTo>
                                <a:pt x="f5" y="f6"/>
                              </a:ln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cubicBezTo>
                                <a:pt x="f19" y="f20"/>
                                <a:pt x="f21" y="f22"/>
                                <a:pt x="f3" y="f23"/>
                              </a:cubicBezTo>
                              <a:cubicBezTo>
                                <a:pt x="f24" y="f25"/>
                                <a:pt x="f26" y="f27"/>
                                <a:pt x="f28" y="f29"/>
                              </a:cubicBezTo>
                              <a:cubicBezTo>
                                <a:pt x="f15" y="f30"/>
                                <a:pt x="f31" y="f27"/>
                                <a:pt x="f13" y="f32"/>
                              </a:cubicBezTo>
                              <a:cubicBezTo>
                                <a:pt x="f13" y="f33"/>
                                <a:pt x="f34" y="f35"/>
                                <a:pt x="f36" y="f37"/>
                              </a:cubicBezTo>
                              <a:cubicBezTo>
                                <a:pt x="f38" y="f39"/>
                                <a:pt x="f40" y="f41"/>
                                <a:pt x="f42" y="f43"/>
                              </a:cubicBezTo>
                              <a:cubicBezTo>
                                <a:pt x="f44" y="f45"/>
                                <a:pt x="f46" y="f47"/>
                                <a:pt x="f48" y="f49"/>
                              </a:cubicBezTo>
                              <a:lnTo>
                                <a:pt x="f2" y="f4"/>
                              </a:lnTo>
                              <a:lnTo>
                                <a:pt x="f2" y="f50"/>
                              </a:lnTo>
                              <a:lnTo>
                                <a:pt x="f51" y="f52"/>
                              </a:lnTo>
                              <a:cubicBezTo>
                                <a:pt x="f53" y="f54"/>
                                <a:pt x="f55" y="f56"/>
                                <a:pt x="f57" y="f58"/>
                              </a:cubicBezTo>
                              <a:cubicBezTo>
                                <a:pt x="f59" y="f60"/>
                                <a:pt x="f61" y="f62"/>
                                <a:pt x="f63" y="f64"/>
                              </a:cubicBezTo>
                              <a:cubicBezTo>
                                <a:pt x="f65" y="f66"/>
                                <a:pt x="f67" y="f68"/>
                                <a:pt x="f69" y="f70"/>
                              </a:cubicBezTo>
                              <a:cubicBezTo>
                                <a:pt x="f71" y="f72"/>
                                <a:pt x="f73" y="f74"/>
                                <a:pt x="f75" y="f76"/>
                              </a:cubicBezTo>
                              <a:cubicBezTo>
                                <a:pt x="f77" y="f78"/>
                                <a:pt x="f79" y="f80"/>
                                <a:pt x="f81" y="f82"/>
                              </a:cubicBezTo>
                              <a:lnTo>
                                <a:pt x="f2" y="f8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72946772" name="Shape 9463"/>
                      <wps:cNvSpPr/>
                      <wps:spPr>
                        <a:xfrm>
                          <a:off x="4202436" y="1223769"/>
                          <a:ext cx="201917" cy="237744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01921"/>
                            <a:gd name="f4" fmla="val 237744"/>
                            <a:gd name="f5" fmla="val 124197"/>
                            <a:gd name="f6" fmla="val 1524"/>
                            <a:gd name="f7" fmla="val 144009"/>
                            <a:gd name="f8" fmla="val 3048"/>
                            <a:gd name="f9" fmla="val 160774"/>
                            <a:gd name="f10" fmla="val 9144"/>
                            <a:gd name="f11" fmla="val 174489"/>
                            <a:gd name="f12" fmla="val 22860"/>
                            <a:gd name="f13" fmla="val 194301"/>
                            <a:gd name="f14" fmla="val 42672"/>
                            <a:gd name="f15" fmla="val 68580"/>
                            <a:gd name="f16" fmla="val 99060"/>
                            <a:gd name="f17" fmla="val 200397"/>
                            <a:gd name="f18" fmla="val 129541"/>
                            <a:gd name="f19" fmla="val 183633"/>
                            <a:gd name="f20" fmla="val 161544"/>
                            <a:gd name="f21" fmla="val 151630"/>
                            <a:gd name="f22" fmla="val 195073"/>
                            <a:gd name="f23" fmla="val 131818"/>
                            <a:gd name="f24" fmla="val 213361"/>
                            <a:gd name="f25" fmla="val 115053"/>
                            <a:gd name="f26" fmla="val 227076"/>
                            <a:gd name="f27" fmla="val 98289"/>
                            <a:gd name="f28" fmla="val 84574"/>
                            <a:gd name="f29" fmla="val 222505"/>
                            <a:gd name="f30" fmla="val 69333"/>
                            <a:gd name="f31" fmla="val 205741"/>
                            <a:gd name="f32" fmla="val 55618"/>
                            <a:gd name="f33" fmla="val 188976"/>
                            <a:gd name="f34" fmla="val 72381"/>
                            <a:gd name="f35" fmla="val 175261"/>
                            <a:gd name="f36" fmla="val 83049"/>
                            <a:gd name="f37" fmla="val 166117"/>
                            <a:gd name="f38" fmla="val 89145"/>
                            <a:gd name="f39" fmla="val 158497"/>
                            <a:gd name="f40" fmla="val 110481"/>
                            <a:gd name="f41" fmla="val 137161"/>
                            <a:gd name="f42" fmla="val 122674"/>
                            <a:gd name="f43" fmla="val 118872"/>
                            <a:gd name="f44" fmla="val 105156"/>
                            <a:gd name="f45" fmla="val 92964"/>
                            <a:gd name="f46" fmla="val 121149"/>
                            <a:gd name="f47" fmla="val 82296"/>
                            <a:gd name="f48" fmla="val 76200"/>
                            <a:gd name="f49" fmla="val 108957"/>
                            <a:gd name="f50" fmla="val 71628"/>
                            <a:gd name="f51" fmla="val 104385"/>
                            <a:gd name="f52" fmla="val 67056"/>
                            <a:gd name="f53" fmla="val 92193"/>
                            <a:gd name="f54" fmla="val 65532"/>
                            <a:gd name="f55" fmla="val 73905"/>
                            <a:gd name="f56" fmla="val 64761"/>
                            <a:gd name="f57" fmla="val 52569"/>
                            <a:gd name="f58" fmla="val 86868"/>
                            <a:gd name="f59" fmla="val 35805"/>
                            <a:gd name="f60" fmla="val 102108"/>
                            <a:gd name="f61" fmla="val 43135"/>
                            <a:gd name="f62" fmla="val 5135"/>
                            <a:gd name="f63" fmla="val 40553"/>
                            <a:gd name="f64" fmla="val 18470"/>
                            <a:gd name="f65" fmla="val 31814"/>
                            <a:gd name="f66" fmla="val 31233"/>
                            <a:gd name="f67" fmla="val 21336"/>
                            <a:gd name="f68" fmla="val 43425"/>
                            <a:gd name="f69" fmla="val 48209"/>
                            <a:gd name="f70" fmla="val 3418"/>
                            <a:gd name="f71" fmla="val 60189"/>
                            <a:gd name="f72" fmla="val 24384"/>
                            <a:gd name="f73" fmla="val 81525"/>
                            <a:gd name="f74" fmla="val 7620"/>
                            <a:gd name="f75" fmla="val 102861"/>
                            <a:gd name="f76" fmla="*/ f0 1 201921"/>
                            <a:gd name="f77" fmla="*/ f1 1 237744"/>
                            <a:gd name="f78" fmla="+- f4 0 f2"/>
                            <a:gd name="f79" fmla="+- f3 0 f2"/>
                            <a:gd name="f80" fmla="*/ f79 1 201921"/>
                            <a:gd name="f81" fmla="*/ f78 1 237744"/>
                            <a:gd name="f82" fmla="*/ 0 1 f80"/>
                            <a:gd name="f83" fmla="*/ 201921 1 f80"/>
                            <a:gd name="f84" fmla="*/ 0 1 f81"/>
                            <a:gd name="f85" fmla="*/ 237744 1 f81"/>
                            <a:gd name="f86" fmla="*/ f82 f76 1"/>
                            <a:gd name="f87" fmla="*/ f83 f76 1"/>
                            <a:gd name="f88" fmla="*/ f85 f77 1"/>
                            <a:gd name="f89" fmla="*/ f84 f7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86" t="f89" r="f87" b="f88"/>
                          <a:pathLst>
                            <a:path w="201921" h="237744">
                              <a:moveTo>
                                <a:pt x="f5" y="f6"/>
                              </a:move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3" y="f15"/>
                                <a:pt x="f3" y="f16"/>
                              </a:cubicBezTo>
                              <a:cubicBezTo>
                                <a:pt x="f17" y="f18"/>
                                <a:pt x="f19" y="f20"/>
                                <a:pt x="f21" y="f22"/>
                              </a:cubicBezTo>
                              <a:cubicBezTo>
                                <a:pt x="f23" y="f24"/>
                                <a:pt x="f25" y="f26"/>
                                <a:pt x="f27" y="f4"/>
                              </a:cubicBezTo>
                              <a:cubicBezTo>
                                <a:pt x="f28" y="f29"/>
                                <a:pt x="f30" y="f31"/>
                                <a:pt x="f32" y="f33"/>
                              </a:cubicBezTo>
                              <a:cubicBezTo>
                                <a:pt x="f34" y="f35"/>
                                <a:pt x="f36" y="f37"/>
                                <a:pt x="f38" y="f39"/>
                              </a:cubicBezTo>
                              <a:cubicBezTo>
                                <a:pt x="f40" y="f41"/>
                                <a:pt x="f42" y="f43"/>
                                <a:pt x="f5" y="f44"/>
                              </a:cubicBezTo>
                              <a:cubicBezTo>
                                <a:pt x="f5" y="f45"/>
                                <a:pt x="f46" y="f47"/>
                                <a:pt x="f25" y="f48"/>
                              </a:cubicBezTo>
                              <a:cubicBezTo>
                                <a:pt x="f49" y="f50"/>
                                <a:pt x="f51" y="f15"/>
                                <a:pt x="f27" y="f52"/>
                              </a:cubicBezTo>
                              <a:cubicBezTo>
                                <a:pt x="f53" y="f54"/>
                                <a:pt x="f28" y="f52"/>
                                <a:pt x="f55" y="f50"/>
                              </a:cubicBezTo>
                              <a:cubicBezTo>
                                <a:pt x="f56" y="f48"/>
                                <a:pt x="f57" y="f58"/>
                                <a:pt x="f59" y="f60"/>
                              </a:cubicBezTo>
                              <a:lnTo>
                                <a:pt x="f2" y="f61"/>
                              </a:lnTo>
                              <a:lnTo>
                                <a:pt x="f62" y="f63"/>
                              </a:lnTo>
                              <a:cubicBezTo>
                                <a:pt x="f64" y="f65"/>
                                <a:pt x="f66" y="f67"/>
                                <a:pt x="f68" y="f10"/>
                              </a:cubicBezTo>
                              <a:lnTo>
                                <a:pt x="f69" y="f70"/>
                              </a:lnTo>
                              <a:lnTo>
                                <a:pt x="f71" y="f72"/>
                              </a:lnTo>
                              <a:cubicBezTo>
                                <a:pt x="f73" y="f74"/>
                                <a:pt x="f75" y="f2"/>
                                <a:pt x="f5" y="f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336228293" name="Shape 9460"/>
                      <wps:cNvSpPr/>
                      <wps:spPr>
                        <a:xfrm>
                          <a:off x="3745995" y="737619"/>
                          <a:ext cx="559311" cy="561597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559308"/>
                            <a:gd name="f4" fmla="val 561594"/>
                            <a:gd name="f5" fmla="val 198120"/>
                            <a:gd name="f6" fmla="val 1524"/>
                            <a:gd name="f7" fmla="val 245364"/>
                            <a:gd name="f8" fmla="val 294132"/>
                            <a:gd name="f9" fmla="val 15240"/>
                            <a:gd name="f10" fmla="val 342900"/>
                            <a:gd name="f11" fmla="val 50292"/>
                            <a:gd name="f12" fmla="val 326136"/>
                            <a:gd name="f13" fmla="val 73152"/>
                            <a:gd name="f14" fmla="val 310896"/>
                            <a:gd name="f15" fmla="val 96012"/>
                            <a:gd name="f16" fmla="val 120397"/>
                            <a:gd name="f17" fmla="val 260604"/>
                            <a:gd name="f18" fmla="val 97536"/>
                            <a:gd name="f19" fmla="val 230124"/>
                            <a:gd name="f20" fmla="val 86868"/>
                            <a:gd name="f21" fmla="val 201168"/>
                            <a:gd name="f22" fmla="val 173736"/>
                            <a:gd name="f23" fmla="val 149352"/>
                            <a:gd name="f24" fmla="val 129540"/>
                            <a:gd name="f25" fmla="val 117348"/>
                            <a:gd name="f26" fmla="val 99060"/>
                            <a:gd name="f27" fmla="val 85344"/>
                            <a:gd name="f28" fmla="val 185928"/>
                            <a:gd name="f29" fmla="val 92964"/>
                            <a:gd name="f30" fmla="val 274320"/>
                            <a:gd name="f31" fmla="val 324612"/>
                            <a:gd name="f32" fmla="val 184404"/>
                            <a:gd name="f33" fmla="val 379476"/>
                            <a:gd name="f34" fmla="val 239268"/>
                            <a:gd name="f35" fmla="val 434340"/>
                            <a:gd name="f36" fmla="val 288036"/>
                            <a:gd name="f37" fmla="val 464820"/>
                            <a:gd name="f38" fmla="val 332232"/>
                            <a:gd name="f39" fmla="val 472440"/>
                            <a:gd name="f40" fmla="val 376428"/>
                            <a:gd name="f41" fmla="val 480060"/>
                            <a:gd name="f42" fmla="val 413004"/>
                            <a:gd name="f43" fmla="val 467868"/>
                            <a:gd name="f44" fmla="val 441960"/>
                            <a:gd name="f45" fmla="val 437388"/>
                            <a:gd name="f46" fmla="val 466344"/>
                            <a:gd name="f47" fmla="val 414528"/>
                            <a:gd name="f48" fmla="val 477012"/>
                            <a:gd name="f49" fmla="val 385572"/>
                            <a:gd name="f50" fmla="val 353568"/>
                            <a:gd name="f51" fmla="val 475488"/>
                            <a:gd name="f52" fmla="val 320040"/>
                            <a:gd name="f53" fmla="val 460248"/>
                            <a:gd name="f54" fmla="val 283464"/>
                            <a:gd name="f55" fmla="val 429768"/>
                            <a:gd name="f56" fmla="val 452628"/>
                            <a:gd name="f57" fmla="val 228600"/>
                            <a:gd name="f58" fmla="val 210312"/>
                            <a:gd name="f59" fmla="val 498348"/>
                            <a:gd name="f60" fmla="val 193548"/>
                            <a:gd name="f61" fmla="val 539496"/>
                            <a:gd name="f62" fmla="val 248412"/>
                            <a:gd name="f63" fmla="val 557784"/>
                            <a:gd name="f64" fmla="val 301752"/>
                            <a:gd name="f65" fmla="val 355092"/>
                            <a:gd name="f66" fmla="val 395097"/>
                            <a:gd name="f67" fmla="val 548163"/>
                            <a:gd name="f68" fmla="val 431673"/>
                            <a:gd name="f69" fmla="val 525875"/>
                            <a:gd name="f70" fmla="val 464177"/>
                            <a:gd name="f71" fmla="val 504656"/>
                            <a:gd name="f72" fmla="val 489574"/>
                            <a:gd name="f73" fmla="val 486156"/>
                            <a:gd name="f74" fmla="val 457200"/>
                            <a:gd name="f75" fmla="val 470916"/>
                            <a:gd name="f76" fmla="val 455676"/>
                            <a:gd name="f77" fmla="val 487680"/>
                            <a:gd name="f78" fmla="val 440436"/>
                            <a:gd name="f79" fmla="val 502920"/>
                            <a:gd name="f80" fmla="val 456447"/>
                            <a:gd name="f81" fmla="val 529291"/>
                            <a:gd name="f82" fmla="val 419862"/>
                            <a:gd name="f83" fmla="val 547688"/>
                            <a:gd name="f84" fmla="val 390906"/>
                            <a:gd name="f85" fmla="val 558165"/>
                            <a:gd name="f86" fmla="val 359664"/>
                            <a:gd name="f87" fmla="val 550164"/>
                            <a:gd name="f88" fmla="val 192024"/>
                            <a:gd name="f89" fmla="val 512064"/>
                            <a:gd name="f90" fmla="val 123444"/>
                            <a:gd name="f91" fmla="val 443484"/>
                            <a:gd name="f92" fmla="val 79248"/>
                            <a:gd name="f93" fmla="val 399288"/>
                            <a:gd name="f94" fmla="val 45720"/>
                            <a:gd name="f95" fmla="val 25908"/>
                            <a:gd name="f96" fmla="val 306324"/>
                            <a:gd name="f97" fmla="val 4572"/>
                            <a:gd name="f98" fmla="val 216409"/>
                            <a:gd name="f99" fmla="val 9144"/>
                            <a:gd name="f100" fmla="val 172212"/>
                            <a:gd name="f101" fmla="val 18288"/>
                            <a:gd name="f102" fmla="val 38100"/>
                            <a:gd name="f103" fmla="val 68580"/>
                            <a:gd name="f104" fmla="val 62485"/>
                            <a:gd name="f105" fmla="val 108204"/>
                            <a:gd name="f106" fmla="val 24385"/>
                            <a:gd name="f107" fmla="val 150876"/>
                            <a:gd name="f108" fmla="val 3048"/>
                            <a:gd name="f109" fmla="*/ f0 1 559308"/>
                            <a:gd name="f110" fmla="*/ f1 1 561594"/>
                            <a:gd name="f111" fmla="+- f4 0 f2"/>
                            <a:gd name="f112" fmla="+- f3 0 f2"/>
                            <a:gd name="f113" fmla="*/ f112 1 559308"/>
                            <a:gd name="f114" fmla="*/ f111 1 561594"/>
                            <a:gd name="f115" fmla="*/ 0 1 f113"/>
                            <a:gd name="f116" fmla="*/ 559308 1 f113"/>
                            <a:gd name="f117" fmla="*/ 0 1 f114"/>
                            <a:gd name="f118" fmla="*/ 561594 1 f114"/>
                            <a:gd name="f119" fmla="*/ f115 f109 1"/>
                            <a:gd name="f120" fmla="*/ f116 f109 1"/>
                            <a:gd name="f121" fmla="*/ f118 f110 1"/>
                            <a:gd name="f122" fmla="*/ f117 f1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9" t="f122" r="f120" b="f121"/>
                          <a:pathLst>
                            <a:path w="559308" h="561594">
                              <a:moveTo>
                                <a:pt x="f5" y="f6"/>
                              </a:moveTo>
                              <a:cubicBezTo>
                                <a:pt x="f7" y="f2"/>
                                <a:pt x="f8" y="f9"/>
                                <a:pt x="f10" y="f11"/>
                              </a:cubicBezTo>
                              <a:cubicBezTo>
                                <a:pt x="f12" y="f13"/>
                                <a:pt x="f14" y="f15"/>
                                <a:pt x="f8" y="f16"/>
                              </a:cubicBezTo>
                              <a:cubicBezTo>
                                <a:pt x="f17" y="f18"/>
                                <a:pt x="f19" y="f20"/>
                                <a:pt x="f21" y="f20"/>
                              </a:cubicBezTo>
                              <a:cubicBezTo>
                                <a:pt x="f22" y="f20"/>
                                <a:pt x="f23" y="f18"/>
                                <a:pt x="f24" y="f25"/>
                              </a:cubicBezTo>
                              <a:cubicBezTo>
                                <a:pt x="f26" y="f23"/>
                                <a:pt x="f27" y="f28"/>
                                <a:pt x="f29" y="f19"/>
                              </a:cubicBezTo>
                              <a:cubicBezTo>
                                <a:pt x="f26" y="f30"/>
                                <a:pt x="f24" y="f31"/>
                                <a:pt x="f32" y="f33"/>
                              </a:cubicBezTo>
                              <a:cubicBezTo>
                                <a:pt x="f34" y="f35"/>
                                <a:pt x="f36" y="f37"/>
                                <a:pt x="f38" y="f39"/>
                              </a:cubicBezTo>
                              <a:cubicBezTo>
                                <a:pt x="f40" y="f41"/>
                                <a:pt x="f42" y="f43"/>
                                <a:pt x="f44" y="f45"/>
                              </a:cubicBezTo>
                              <a:cubicBezTo>
                                <a:pt x="f46" y="f47"/>
                                <a:pt x="f48" y="f49"/>
                                <a:pt x="f48" y="f50"/>
                              </a:cubicBezTo>
                              <a:cubicBezTo>
                                <a:pt x="f51" y="f52"/>
                                <a:pt x="f53" y="f54"/>
                                <a:pt x="f55" y="f7"/>
                              </a:cubicBezTo>
                              <a:cubicBezTo>
                                <a:pt x="f56" y="f57"/>
                                <a:pt x="f51" y="f58"/>
                                <a:pt x="f59" y="f60"/>
                              </a:cubicBezTo>
                              <a:cubicBezTo>
                                <a:pt x="f61" y="f62"/>
                                <a:pt x="f63" y="f64"/>
                                <a:pt x="f3" y="f65"/>
                              </a:cubicBezTo>
                              <a:cubicBezTo>
                                <a:pt x="f3" y="f66"/>
                                <a:pt x="f67" y="f68"/>
                                <a:pt x="f69" y="f70"/>
                              </a:cubicBezTo>
                              <a:lnTo>
                                <a:pt x="f71" y="f72"/>
                              </a:lnTo>
                              <a:lnTo>
                                <a:pt x="f73" y="f74"/>
                              </a:lnTo>
                              <a:cubicBezTo>
                                <a:pt x="f75" y="f39"/>
                                <a:pt x="f76" y="f77"/>
                                <a:pt x="f78" y="f79"/>
                              </a:cubicBezTo>
                              <a:lnTo>
                                <a:pt x="f80" y="f81"/>
                              </a:lnTo>
                              <a:lnTo>
                                <a:pt x="f82" y="f83"/>
                              </a:lnTo>
                              <a:cubicBezTo>
                                <a:pt x="f84" y="f85"/>
                                <a:pt x="f86" y="f4"/>
                                <a:pt x="f12" y="f63"/>
                              </a:cubicBezTo>
                              <a:cubicBezTo>
                                <a:pt x="f17" y="f87"/>
                                <a:pt x="f88" y="f89"/>
                                <a:pt x="f90" y="f91"/>
                              </a:cubicBezTo>
                              <a:cubicBezTo>
                                <a:pt x="f92" y="f93"/>
                                <a:pt x="f94" y="f50"/>
                                <a:pt x="f95" y="f96"/>
                              </a:cubicBezTo>
                              <a:cubicBezTo>
                                <a:pt x="f97" y="f17"/>
                                <a:pt x="f2" y="f98"/>
                                <a:pt x="f99" y="f100"/>
                              </a:cubicBezTo>
                              <a:cubicBezTo>
                                <a:pt x="f101" y="f24"/>
                                <a:pt x="f102" y="f29"/>
                                <a:pt x="f103" y="f104"/>
                              </a:cubicBezTo>
                              <a:cubicBezTo>
                                <a:pt x="f105" y="f106"/>
                                <a:pt x="f107" y="f108"/>
                                <a:pt x="f5" y="f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770129541" name="Shape 9458"/>
                      <wps:cNvSpPr/>
                      <wps:spPr>
                        <a:xfrm>
                          <a:off x="4082796" y="371859"/>
                          <a:ext cx="367177" cy="615692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367178"/>
                            <a:gd name="f4" fmla="val 615696"/>
                            <a:gd name="f5" fmla="val 243840"/>
                            <a:gd name="f6" fmla="val 3048"/>
                            <a:gd name="f7" fmla="val 266700"/>
                            <a:gd name="f8" fmla="val 7620"/>
                            <a:gd name="f9" fmla="val 288036"/>
                            <a:gd name="f10" fmla="val 16764"/>
                            <a:gd name="f11" fmla="val 310896"/>
                            <a:gd name="f12" fmla="val 32004"/>
                            <a:gd name="f13" fmla="val 317754"/>
                            <a:gd name="f14" fmla="val 37338"/>
                            <a:gd name="f15" fmla="val 326898"/>
                            <a:gd name="f16" fmla="val 44958"/>
                            <a:gd name="f17" fmla="val 338138"/>
                            <a:gd name="f18" fmla="val 55245"/>
                            <a:gd name="f19" fmla="val 83869"/>
                            <a:gd name="f20" fmla="val 236957"/>
                            <a:gd name="f21" fmla="val 365641"/>
                            <a:gd name="f22" fmla="val 240625"/>
                            <a:gd name="f23" fmla="val 352139"/>
                            <a:gd name="f24" fmla="val 268129"/>
                            <a:gd name="f25" fmla="val 330708"/>
                            <a:gd name="f26" fmla="val 300990"/>
                            <a:gd name="f27" fmla="val 303276"/>
                            <a:gd name="f28" fmla="val 339852"/>
                            <a:gd name="f29" fmla="val 283464"/>
                            <a:gd name="f30" fmla="val 368808"/>
                            <a:gd name="f31" fmla="val 269748"/>
                            <a:gd name="f32" fmla="val 391668"/>
                            <a:gd name="f33" fmla="val 265176"/>
                            <a:gd name="f34" fmla="val 406908"/>
                            <a:gd name="f35" fmla="val 259080"/>
                            <a:gd name="f36" fmla="val 422148"/>
                            <a:gd name="f37" fmla="val 437388"/>
                            <a:gd name="f38" fmla="val 263652"/>
                            <a:gd name="f39" fmla="val 452628"/>
                            <a:gd name="f40" fmla="val 268224"/>
                            <a:gd name="f41" fmla="val 469392"/>
                            <a:gd name="f42" fmla="val 275844"/>
                            <a:gd name="f43" fmla="val 483108"/>
                            <a:gd name="f44" fmla="val 495300"/>
                            <a:gd name="f45" fmla="val 307848"/>
                            <a:gd name="f46" fmla="val 513588"/>
                            <a:gd name="f47" fmla="val 329184"/>
                            <a:gd name="f48" fmla="val 522732"/>
                            <a:gd name="f49" fmla="val 353568"/>
                            <a:gd name="f50" fmla="val 521685"/>
                            <a:gd name="f51" fmla="val 612944"/>
                            <a:gd name="f52" fmla="val 341376"/>
                            <a:gd name="f53" fmla="val 298704"/>
                            <a:gd name="f54" fmla="val 614172"/>
                            <a:gd name="f55" fmla="val 260604"/>
                            <a:gd name="f56" fmla="val 595884"/>
                            <a:gd name="f57" fmla="val 225552"/>
                            <a:gd name="f58" fmla="val 562356"/>
                            <a:gd name="f59" fmla="val 205740"/>
                            <a:gd name="f60" fmla="val 541020"/>
                            <a:gd name="f61" fmla="val 190500"/>
                            <a:gd name="f62" fmla="val 518160"/>
                            <a:gd name="f63" fmla="val 182880"/>
                            <a:gd name="f64" fmla="val 493776"/>
                            <a:gd name="f65" fmla="val 173736"/>
                            <a:gd name="f66" fmla="val 170688"/>
                            <a:gd name="f67" fmla="val 446532"/>
                            <a:gd name="f68" fmla="val 176784"/>
                            <a:gd name="f69" fmla="val 399288"/>
                            <a:gd name="f70" fmla="val 377952"/>
                            <a:gd name="f71" fmla="val 193548"/>
                            <a:gd name="f72" fmla="val 356616"/>
                            <a:gd name="f73" fmla="val 202692"/>
                            <a:gd name="f74" fmla="val 217932"/>
                            <a:gd name="f75" fmla="val 320040"/>
                            <a:gd name="f76" fmla="val 237744"/>
                            <a:gd name="f77" fmla="val 292608"/>
                            <a:gd name="f78" fmla="val 278892"/>
                            <a:gd name="f79" fmla="val 236220"/>
                            <a:gd name="f80" fmla="val 192024"/>
                            <a:gd name="f81" fmla="val 321564"/>
                            <a:gd name="f82" fmla="val 160020"/>
                            <a:gd name="f83" fmla="val 312420"/>
                            <a:gd name="f84" fmla="val 149352"/>
                            <a:gd name="f85" fmla="val 306324"/>
                            <a:gd name="f86" fmla="val 143256"/>
                            <a:gd name="f87" fmla="val 140208"/>
                            <a:gd name="f88" fmla="val 112776"/>
                            <a:gd name="f89" fmla="val 249936"/>
                            <a:gd name="f90" fmla="val 99060"/>
                            <a:gd name="f91" fmla="val 97536"/>
                            <a:gd name="f92" fmla="val 195072"/>
                            <a:gd name="f93" fmla="val 164592"/>
                            <a:gd name="f94" fmla="val 134112"/>
                            <a:gd name="f95" fmla="val 105156"/>
                            <a:gd name="f96" fmla="val 172212"/>
                            <a:gd name="f97" fmla="val 89916"/>
                            <a:gd name="f98" fmla="val 198120"/>
                            <a:gd name="f99" fmla="val 86868"/>
                            <a:gd name="f100" fmla="val 224028"/>
                            <a:gd name="f101" fmla="val 85344"/>
                            <a:gd name="f102" fmla="val 248412"/>
                            <a:gd name="f103" fmla="val 96012"/>
                            <a:gd name="f104" fmla="val 280416"/>
                            <a:gd name="f105" fmla="val 118872"/>
                            <a:gd name="f106" fmla="val 315468"/>
                            <a:gd name="f107" fmla="val 332232"/>
                            <a:gd name="f108" fmla="val 73152"/>
                            <a:gd name="f109" fmla="val 348996"/>
                            <a:gd name="f110" fmla="val 50292"/>
                            <a:gd name="f111" fmla="val 365760"/>
                            <a:gd name="f112" fmla="val 25908"/>
                            <a:gd name="f113" fmla="val 12192"/>
                            <a:gd name="f114" fmla="val 6096"/>
                            <a:gd name="f115" fmla="val 4572"/>
                            <a:gd name="f116" fmla="val 30480"/>
                            <a:gd name="f117" fmla="val 138684"/>
                            <a:gd name="f118" fmla="val 53340"/>
                            <a:gd name="f119" fmla="val 106680"/>
                            <a:gd name="f120" fmla="val 83820"/>
                            <a:gd name="f121" fmla="val 76200"/>
                            <a:gd name="f122" fmla="val 114300"/>
                            <a:gd name="f123" fmla="val 45720"/>
                            <a:gd name="f124" fmla="val 15240"/>
                            <a:gd name="f125" fmla="val 222504"/>
                            <a:gd name="f126" fmla="*/ f0 1 367178"/>
                            <a:gd name="f127" fmla="*/ f1 1 615696"/>
                            <a:gd name="f128" fmla="+- f4 0 f2"/>
                            <a:gd name="f129" fmla="+- f3 0 f2"/>
                            <a:gd name="f130" fmla="*/ f129 1 367178"/>
                            <a:gd name="f131" fmla="*/ f128 1 615696"/>
                            <a:gd name="f132" fmla="*/ 0 1 f130"/>
                            <a:gd name="f133" fmla="*/ 367178 1 f130"/>
                            <a:gd name="f134" fmla="*/ 0 1 f131"/>
                            <a:gd name="f135" fmla="*/ 615696 1 f131"/>
                            <a:gd name="f136" fmla="*/ f132 f126 1"/>
                            <a:gd name="f137" fmla="*/ f133 f126 1"/>
                            <a:gd name="f138" fmla="*/ f135 f127 1"/>
                            <a:gd name="f139" fmla="*/ f134 f12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36" t="f139" r="f137" b="f138"/>
                          <a:pathLst>
                            <a:path w="367178" h="615696">
                              <a:moveTo>
                                <a:pt x="f5" y="f6"/>
                              </a:move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lnTo>
                                <a:pt x="f3" y="f19"/>
                              </a:lnTo>
                              <a:lnTo>
                                <a:pt x="f3" y="f20"/>
                              </a:lnTo>
                              <a:lnTo>
                                <a:pt x="f21" y="f22"/>
                              </a:lnTo>
                              <a:cubicBezTo>
                                <a:pt x="f23" y="f24"/>
                                <a:pt x="f25" y="f26"/>
                                <a:pt x="f27" y="f28"/>
                              </a:cubicBezTo>
                              <a:cubicBezTo>
                                <a:pt x="f29" y="f30"/>
                                <a:pt x="f31" y="f32"/>
                                <a:pt x="f33" y="f34"/>
                              </a:cubicBezTo>
                              <a:cubicBezTo>
                                <a:pt x="f35" y="f36"/>
                                <a:pt x="f35" y="f37"/>
                                <a:pt x="f38" y="f39"/>
                              </a:cubicBezTo>
                              <a:cubicBezTo>
                                <a:pt x="f40" y="f41"/>
                                <a:pt x="f42" y="f43"/>
                                <a:pt x="f9" y="f44"/>
                              </a:cubicBezTo>
                              <a:cubicBezTo>
                                <a:pt x="f45" y="f46"/>
                                <a:pt x="f47" y="f48"/>
                                <a:pt x="f49" y="f48"/>
                              </a:cubicBezTo>
                              <a:lnTo>
                                <a:pt x="f3" y="f50"/>
                              </a:lnTo>
                              <a:lnTo>
                                <a:pt x="f3" y="f51"/>
                              </a:lnTo>
                              <a:lnTo>
                                <a:pt x="f52" y="f4"/>
                              </a:lnTo>
                              <a:cubicBezTo>
                                <a:pt x="f53" y="f54"/>
                                <a:pt x="f55" y="f56"/>
                                <a:pt x="f57" y="f58"/>
                              </a:cubicBezTo>
                              <a:cubicBezTo>
                                <a:pt x="f59" y="f60"/>
                                <a:pt x="f61" y="f62"/>
                                <a:pt x="f63" y="f64"/>
                              </a:cubicBezTo>
                              <a:cubicBezTo>
                                <a:pt x="f65" y="f41"/>
                                <a:pt x="f66" y="f67"/>
                                <a:pt x="f65" y="f36"/>
                              </a:cubicBezTo>
                              <a:cubicBezTo>
                                <a:pt x="f68" y="f69"/>
                                <a:pt x="f63" y="f70"/>
                                <a:pt x="f71" y="f72"/>
                              </a:cubicBezTo>
                              <a:cubicBezTo>
                                <a:pt x="f73" y="f52"/>
                                <a:pt x="f74" y="f75"/>
                                <a:pt x="f76" y="f77"/>
                              </a:cubicBezTo>
                              <a:cubicBezTo>
                                <a:pt x="f78" y="f79"/>
                                <a:pt x="f45" y="f80"/>
                                <a:pt x="f81" y="f82"/>
                              </a:cubicBezTo>
                              <a:cubicBezTo>
                                <a:pt x="f83" y="f84"/>
                                <a:pt x="f85" y="f86"/>
                                <a:pt x="f27" y="f87"/>
                              </a:cubicBezTo>
                              <a:cubicBezTo>
                                <a:pt x="f42" y="f88"/>
                                <a:pt x="f89" y="f90"/>
                                <a:pt x="f57" y="f91"/>
                              </a:cubicBezTo>
                              <a:cubicBezTo>
                                <a:pt x="f92" y="f91"/>
                                <a:pt x="f93" y="f88"/>
                                <a:pt x="f94" y="f86"/>
                              </a:cubicBezTo>
                              <a:cubicBezTo>
                                <a:pt x="f95" y="f96"/>
                                <a:pt x="f97" y="f98"/>
                                <a:pt x="f99" y="f100"/>
                              </a:cubicBezTo>
                              <a:cubicBezTo>
                                <a:pt x="f101" y="f102"/>
                                <a:pt x="f103" y="f104"/>
                                <a:pt x="f105" y="f106"/>
                              </a:cubicBezTo>
                              <a:cubicBezTo>
                                <a:pt x="f103" y="f107"/>
                                <a:pt x="f108" y="f109"/>
                                <a:pt x="f110" y="f111"/>
                              </a:cubicBezTo>
                              <a:cubicBezTo>
                                <a:pt x="f112" y="f25"/>
                                <a:pt x="f113" y="f53"/>
                                <a:pt x="f114" y="f7"/>
                              </a:cubicBezTo>
                              <a:cubicBezTo>
                                <a:pt x="f2" y="f76"/>
                                <a:pt x="f115" y="f59"/>
                                <a:pt x="f10" y="f96"/>
                              </a:cubicBezTo>
                              <a:cubicBezTo>
                                <a:pt x="f116" y="f117"/>
                                <a:pt x="f118" y="f119"/>
                                <a:pt x="f120" y="f121"/>
                              </a:cubicBezTo>
                              <a:cubicBezTo>
                                <a:pt x="f122" y="f123"/>
                                <a:pt x="f86" y="f112"/>
                                <a:pt x="f66" y="f124"/>
                              </a:cubicBezTo>
                              <a:cubicBezTo>
                                <a:pt x="f98" y="f6"/>
                                <a:pt x="f125" y="f2"/>
                                <a:pt x="f5" y="f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072434724" name="Shape 9457"/>
                      <wps:cNvSpPr/>
                      <wps:spPr>
                        <a:xfrm>
                          <a:off x="3947163" y="201168"/>
                          <a:ext cx="234699" cy="31546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34696"/>
                            <a:gd name="f4" fmla="val 315468"/>
                            <a:gd name="f5" fmla="val 184404"/>
                            <a:gd name="f6" fmla="val 213360"/>
                            <a:gd name="f7" fmla="val 30480"/>
                            <a:gd name="f8" fmla="val 228600"/>
                            <a:gd name="f9" fmla="val 59436"/>
                            <a:gd name="f10" fmla="val 231648"/>
                            <a:gd name="f11" fmla="val 85344"/>
                            <a:gd name="f12" fmla="val 112776"/>
                            <a:gd name="f13" fmla="val 225552"/>
                            <a:gd name="f14" fmla="val 135636"/>
                            <a:gd name="f15" fmla="val 207264"/>
                            <a:gd name="f16" fmla="val 153924"/>
                            <a:gd name="f17" fmla="val 192024"/>
                            <a:gd name="f18" fmla="val 169164"/>
                            <a:gd name="f19" fmla="val 166116"/>
                            <a:gd name="f20" fmla="val 179832"/>
                            <a:gd name="f21" fmla="val 129540"/>
                            <a:gd name="f22" fmla="val 188976"/>
                            <a:gd name="f23" fmla="val 105156"/>
                            <a:gd name="f24" fmla="val 195072"/>
                            <a:gd name="f25" fmla="val 88392"/>
                            <a:gd name="f26" fmla="val 201168"/>
                            <a:gd name="f27" fmla="val 82296"/>
                            <a:gd name="f28" fmla="val 74676"/>
                            <a:gd name="f29" fmla="val 214884"/>
                            <a:gd name="f30" fmla="val 71628"/>
                            <a:gd name="f31" fmla="val 73152"/>
                            <a:gd name="f32" fmla="val 236220"/>
                            <a:gd name="f33" fmla="val 246888"/>
                            <a:gd name="f34" fmla="val 80772"/>
                            <a:gd name="f35" fmla="val 259080"/>
                            <a:gd name="f36" fmla="val 92964"/>
                            <a:gd name="f37" fmla="val 269748"/>
                            <a:gd name="f38" fmla="val 77724"/>
                            <a:gd name="f39" fmla="val 284988"/>
                            <a:gd name="f40" fmla="val 64008"/>
                            <a:gd name="f41" fmla="val 300228"/>
                            <a:gd name="f42" fmla="val 48768"/>
                            <a:gd name="f43" fmla="val 21336"/>
                            <a:gd name="f44" fmla="val 288036"/>
                            <a:gd name="f45" fmla="val 6096"/>
                            <a:gd name="f46" fmla="val 260604"/>
                            <a:gd name="f47" fmla="val 3048"/>
                            <a:gd name="f48" fmla="val 202692"/>
                            <a:gd name="f49" fmla="val 9144"/>
                            <a:gd name="f50" fmla="val 178308"/>
                            <a:gd name="f51" fmla="val 28956"/>
                            <a:gd name="f52" fmla="val 158496"/>
                            <a:gd name="f53" fmla="val 42672"/>
                            <a:gd name="f54" fmla="val 144780"/>
                            <a:gd name="f55" fmla="val 68580"/>
                            <a:gd name="f56" fmla="val 131064"/>
                            <a:gd name="f57" fmla="val 106680"/>
                            <a:gd name="f58" fmla="val 121920"/>
                            <a:gd name="f59" fmla="val 128016"/>
                            <a:gd name="f60" fmla="val 117348"/>
                            <a:gd name="f61" fmla="val 141732"/>
                            <a:gd name="f62" fmla="val 109728"/>
                            <a:gd name="f63" fmla="val 149352"/>
                            <a:gd name="f64" fmla="val 102108"/>
                            <a:gd name="f65" fmla="val 156972"/>
                            <a:gd name="f66" fmla="val 94488"/>
                            <a:gd name="f67" fmla="val 160020"/>
                            <a:gd name="f68" fmla="val 86868"/>
                            <a:gd name="f69" fmla="val 79248"/>
                            <a:gd name="f70" fmla="val 70104"/>
                            <a:gd name="f71" fmla="val 152400"/>
                            <a:gd name="f72" fmla="val 140208"/>
                            <a:gd name="f73" fmla="val 44196"/>
                            <a:gd name="f74" fmla="val 155448"/>
                            <a:gd name="f75" fmla="val 15240"/>
                            <a:gd name="f76" fmla="*/ f0 1 234696"/>
                            <a:gd name="f77" fmla="*/ f1 1 315468"/>
                            <a:gd name="f78" fmla="+- f4 0 f2"/>
                            <a:gd name="f79" fmla="+- f3 0 f2"/>
                            <a:gd name="f80" fmla="*/ f79 1 234696"/>
                            <a:gd name="f81" fmla="*/ f78 1 315468"/>
                            <a:gd name="f82" fmla="*/ 0 1 f80"/>
                            <a:gd name="f83" fmla="*/ 234696 1 f80"/>
                            <a:gd name="f84" fmla="*/ 0 1 f81"/>
                            <a:gd name="f85" fmla="*/ 315468 1 f81"/>
                            <a:gd name="f86" fmla="*/ f82 f76 1"/>
                            <a:gd name="f87" fmla="*/ f83 f76 1"/>
                            <a:gd name="f88" fmla="*/ f85 f77 1"/>
                            <a:gd name="f89" fmla="*/ f84 f7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86" t="f89" r="f87" b="f88"/>
                          <a:pathLst>
                            <a:path w="234696" h="315468">
                              <a:moveTo>
                                <a:pt x="f5" y="f2"/>
                              </a:moveTo>
                              <a:cubicBezTo>
                                <a:pt x="f6" y="f7"/>
                                <a:pt x="f8" y="f9"/>
                                <a:pt x="f10" y="f11"/>
                              </a:cubicBezTo>
                              <a:cubicBezTo>
                                <a:pt x="f3" y="f12"/>
                                <a:pt x="f13" y="f14"/>
                                <a:pt x="f15" y="f16"/>
                              </a:cubicBezTo>
                              <a:cubicBezTo>
                                <a:pt x="f17" y="f18"/>
                                <a:pt x="f19" y="f20"/>
                                <a:pt x="f21" y="f22"/>
                              </a:cubicBezTo>
                              <a:cubicBezTo>
                                <a:pt x="f23" y="f24"/>
                                <a:pt x="f25" y="f26"/>
                                <a:pt x="f27" y="f15"/>
                              </a:cubicBezTo>
                              <a:cubicBezTo>
                                <a:pt x="f28" y="f29"/>
                                <a:pt x="f30" y="f13"/>
                                <a:pt x="f31" y="f32"/>
                              </a:cubicBezTo>
                              <a:cubicBezTo>
                                <a:pt x="f28" y="f33"/>
                                <a:pt x="f34" y="f35"/>
                                <a:pt x="f36" y="f37"/>
                              </a:cubicBezTo>
                              <a:cubicBezTo>
                                <a:pt x="f38" y="f39"/>
                                <a:pt x="f40" y="f41"/>
                                <a:pt x="f42" y="f4"/>
                              </a:cubicBezTo>
                              <a:cubicBezTo>
                                <a:pt x="f43" y="f44"/>
                                <a:pt x="f45" y="f46"/>
                                <a:pt x="f47" y="f10"/>
                              </a:cubicBezTo>
                              <a:cubicBezTo>
                                <a:pt x="f2" y="f48"/>
                                <a:pt x="f49" y="f50"/>
                                <a:pt x="f51" y="f52"/>
                              </a:cubicBezTo>
                              <a:cubicBezTo>
                                <a:pt x="f53" y="f54"/>
                                <a:pt x="f55" y="f56"/>
                                <a:pt x="f57" y="f58"/>
                              </a:cubicBezTo>
                              <a:cubicBezTo>
                                <a:pt x="f59" y="f60"/>
                                <a:pt x="f61" y="f62"/>
                                <a:pt x="f63" y="f64"/>
                              </a:cubicBezTo>
                              <a:cubicBezTo>
                                <a:pt x="f65" y="f66"/>
                                <a:pt x="f67" y="f68"/>
                                <a:pt x="f52" y="f69"/>
                              </a:cubicBezTo>
                              <a:cubicBezTo>
                                <a:pt x="f52" y="f70"/>
                                <a:pt x="f71" y="f9"/>
                                <a:pt x="f72" y="f73"/>
                              </a:cubicBezTo>
                              <a:cubicBezTo>
                                <a:pt x="f74" y="f51"/>
                                <a:pt x="f18" y="f75"/>
                                <a:pt x="f5" y="f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474604014" name="Shape 9459"/>
                      <wps:cNvSpPr/>
                      <wps:spPr>
                        <a:xfrm>
                          <a:off x="4449973" y="455728"/>
                          <a:ext cx="297289" cy="529071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97286"/>
                            <a:gd name="f4" fmla="val 529075"/>
                            <a:gd name="f5" fmla="val 10774"/>
                            <a:gd name="f6" fmla="val 10619"/>
                            <a:gd name="f7" fmla="val 42778"/>
                            <a:gd name="f8" fmla="val 41099"/>
                            <a:gd name="f9" fmla="val 73258"/>
                            <a:gd name="f10" fmla="val 71579"/>
                            <a:gd name="f11" fmla="val 105262"/>
                            <a:gd name="f12" fmla="val 103583"/>
                            <a:gd name="f13" fmla="val 169270"/>
                            <a:gd name="f14" fmla="val 167591"/>
                            <a:gd name="f15" fmla="val 211942"/>
                            <a:gd name="f16" fmla="val 208739"/>
                            <a:gd name="f17" fmla="val 231754"/>
                            <a:gd name="f18" fmla="val 222455"/>
                            <a:gd name="f19" fmla="val 251566"/>
                            <a:gd name="f20" fmla="val 237695"/>
                            <a:gd name="f21" fmla="val 272902"/>
                            <a:gd name="f22" fmla="val 248363"/>
                            <a:gd name="f23" fmla="val 257507"/>
                            <a:gd name="f24" fmla="val 275950"/>
                            <a:gd name="f25" fmla="val 278843"/>
                            <a:gd name="f26" fmla="val 254614"/>
                            <a:gd name="f27" fmla="val 300179"/>
                            <a:gd name="f28" fmla="val 233278"/>
                            <a:gd name="f29" fmla="val 319991"/>
                            <a:gd name="f30" fmla="val 213466"/>
                            <a:gd name="f31" fmla="val 312371"/>
                            <a:gd name="f32" fmla="val 192130"/>
                            <a:gd name="f33" fmla="val 170794"/>
                            <a:gd name="f34" fmla="val 281891"/>
                            <a:gd name="f35" fmla="val 326087"/>
                            <a:gd name="f36" fmla="val 163174"/>
                            <a:gd name="f37" fmla="val 364187"/>
                            <a:gd name="f38" fmla="val 152506"/>
                            <a:gd name="f39" fmla="val 393143"/>
                            <a:gd name="f40" fmla="val 140314"/>
                            <a:gd name="f41" fmla="val 423623"/>
                            <a:gd name="f42" fmla="val 123550"/>
                            <a:gd name="f43" fmla="val 449531"/>
                            <a:gd name="f44" fmla="val 99166"/>
                            <a:gd name="f45" fmla="val 473915"/>
                            <a:gd name="f46" fmla="val 69448"/>
                            <a:gd name="f47" fmla="val 503633"/>
                            <a:gd name="f48" fmla="val 38872"/>
                            <a:gd name="f49" fmla="val 521349"/>
                            <a:gd name="f50" fmla="val 6797"/>
                            <a:gd name="f51" fmla="val 528350"/>
                            <a:gd name="f52" fmla="val 437816"/>
                            <a:gd name="f53" fmla="val 4654"/>
                            <a:gd name="f54" fmla="val 437458"/>
                            <a:gd name="f55" fmla="val 22870"/>
                            <a:gd name="f56" fmla="val 433529"/>
                            <a:gd name="f57" fmla="val 40873"/>
                            <a:gd name="f58" fmla="val 422099"/>
                            <a:gd name="f59" fmla="val 58018"/>
                            <a:gd name="f60" fmla="val 403811"/>
                            <a:gd name="f61" fmla="val 82402"/>
                            <a:gd name="f62" fmla="val 380951"/>
                            <a:gd name="f63" fmla="val 97642"/>
                            <a:gd name="f64" fmla="val 355043"/>
                            <a:gd name="f65" fmla="val 103738"/>
                            <a:gd name="f66" fmla="val 324563"/>
                            <a:gd name="f67" fmla="val 109834"/>
                            <a:gd name="f68" fmla="val 294083"/>
                            <a:gd name="f69" fmla="val 106786"/>
                            <a:gd name="f70" fmla="val 265127"/>
                            <a:gd name="f71" fmla="val 94594"/>
                            <a:gd name="f72" fmla="val 236171"/>
                            <a:gd name="f73" fmla="val 85450"/>
                            <a:gd name="f74" fmla="val 213311"/>
                            <a:gd name="f75" fmla="val 65638"/>
                            <a:gd name="f76" fmla="val 187403"/>
                            <a:gd name="f77" fmla="val 35158"/>
                            <a:gd name="f78" fmla="val 155399"/>
                            <a:gd name="f79" fmla="val 26014"/>
                            <a:gd name="f80" fmla="val 147779"/>
                            <a:gd name="f81" fmla="val 18394"/>
                            <a:gd name="f82" fmla="val 138635"/>
                            <a:gd name="f83" fmla="val 9250"/>
                            <a:gd name="f84" fmla="val 131015"/>
                            <a:gd name="f85" fmla="val 153088"/>
                            <a:gd name="f86" fmla="*/ f0 1 297286"/>
                            <a:gd name="f87" fmla="*/ f1 1 529075"/>
                            <a:gd name="f88" fmla="+- f4 0 f2"/>
                            <a:gd name="f89" fmla="+- f3 0 f2"/>
                            <a:gd name="f90" fmla="*/ f89 1 297286"/>
                            <a:gd name="f91" fmla="*/ f88 1 529075"/>
                            <a:gd name="f92" fmla="*/ 0 1 f90"/>
                            <a:gd name="f93" fmla="*/ 297286 1 f90"/>
                            <a:gd name="f94" fmla="*/ 0 1 f91"/>
                            <a:gd name="f95" fmla="*/ 529075 1 f91"/>
                            <a:gd name="f96" fmla="*/ f92 f86 1"/>
                            <a:gd name="f97" fmla="*/ f93 f86 1"/>
                            <a:gd name="f98" fmla="*/ f95 f87 1"/>
                            <a:gd name="f99" fmla="*/ f94 f8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9" r="f97" b="f98"/>
                          <a:pathLst>
                            <a:path w="297286" h="529075">
                              <a:moveTo>
                                <a:pt x="f2" y="f2"/>
                              </a:moveTo>
                              <a:lnTo>
                                <a:pt x="f5" y="f6"/>
                              </a:ln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cubicBezTo>
                                <a:pt x="f19" y="f20"/>
                                <a:pt x="f21" y="f22"/>
                                <a:pt x="f3" y="f23"/>
                              </a:cubicBezTo>
                              <a:cubicBezTo>
                                <a:pt x="f24" y="f25"/>
                                <a:pt x="f26" y="f27"/>
                                <a:pt x="f28" y="f29"/>
                              </a:cubicBezTo>
                              <a:cubicBezTo>
                                <a:pt x="f30" y="f31"/>
                                <a:pt x="f32" y="f27"/>
                                <a:pt x="f33" y="f34"/>
                              </a:cubicBezTo>
                              <a:cubicBezTo>
                                <a:pt x="f33" y="f35"/>
                                <a:pt x="f36" y="f37"/>
                                <a:pt x="f38" y="f39"/>
                              </a:cubicBezTo>
                              <a:cubicBezTo>
                                <a:pt x="f40" y="f41"/>
                                <a:pt x="f42" y="f43"/>
                                <a:pt x="f44" y="f45"/>
                              </a:cubicBezTo>
                              <a:cubicBezTo>
                                <a:pt x="f46" y="f47"/>
                                <a:pt x="f48" y="f49"/>
                                <a:pt x="f50" y="f51"/>
                              </a:cubicBezTo>
                              <a:lnTo>
                                <a:pt x="f2" y="f4"/>
                              </a:lnTo>
                              <a:lnTo>
                                <a:pt x="f2" y="f52"/>
                              </a:lnTo>
                              <a:lnTo>
                                <a:pt x="f53" y="f54"/>
                              </a:lnTo>
                              <a:cubicBezTo>
                                <a:pt x="f55" y="f56"/>
                                <a:pt x="f57" y="f58"/>
                                <a:pt x="f59" y="f60"/>
                              </a:cubicBezTo>
                              <a:cubicBezTo>
                                <a:pt x="f61" y="f62"/>
                                <a:pt x="f63" y="f64"/>
                                <a:pt x="f65" y="f66"/>
                              </a:cubicBezTo>
                              <a:cubicBezTo>
                                <a:pt x="f67" y="f68"/>
                                <a:pt x="f69" y="f70"/>
                                <a:pt x="f71" y="f72"/>
                              </a:cubicBezTo>
                              <a:cubicBezTo>
                                <a:pt x="f73" y="f74"/>
                                <a:pt x="f75" y="f76"/>
                                <a:pt x="f77" y="f78"/>
                              </a:cubicBezTo>
                              <a:cubicBezTo>
                                <a:pt x="f79" y="f80"/>
                                <a:pt x="f81" y="f82"/>
                                <a:pt x="f83" y="f84"/>
                              </a:cubicBezTo>
                              <a:lnTo>
                                <a:pt x="f2" y="f85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97371779" name="Shape 9455"/>
                      <wps:cNvSpPr/>
                      <wps:spPr>
                        <a:xfrm>
                          <a:off x="4477515" y="0"/>
                          <a:ext cx="283399" cy="560024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83398"/>
                            <a:gd name="f4" fmla="val 560024"/>
                            <a:gd name="f5" fmla="val 243840"/>
                            <a:gd name="f6" fmla="val 6096"/>
                            <a:gd name="f7" fmla="val 13849"/>
                            <a:gd name="f8" fmla="val 105799"/>
                            <a:gd name="f9" fmla="val 274987"/>
                            <a:gd name="f10" fmla="val 101798"/>
                            <a:gd name="f11" fmla="val 262985"/>
                            <a:gd name="f12" fmla="val 97440"/>
                            <a:gd name="f13" fmla="val 251079"/>
                            <a:gd name="f14" fmla="val 94487"/>
                            <a:gd name="f15" fmla="val 239268"/>
                            <a:gd name="f16" fmla="val 92963"/>
                            <a:gd name="f17" fmla="val 227838"/>
                            <a:gd name="f18" fmla="val 91439"/>
                            <a:gd name="f19" fmla="val 216884"/>
                            <a:gd name="f20" fmla="val 91058"/>
                            <a:gd name="f21" fmla="val 206407"/>
                            <a:gd name="f22" fmla="val 91797"/>
                            <a:gd name="f23" fmla="val 174974"/>
                            <a:gd name="f24" fmla="val 94011"/>
                            <a:gd name="f25" fmla="val 147828"/>
                            <a:gd name="f26" fmla="val 106299"/>
                            <a:gd name="f27" fmla="val 124968"/>
                            <a:gd name="f28" fmla="val 128015"/>
                            <a:gd name="f29" fmla="val 94488"/>
                            <a:gd name="f30" fmla="val 158496"/>
                            <a:gd name="f31" fmla="val 82296"/>
                            <a:gd name="f32" fmla="val 198120"/>
                            <a:gd name="f33" fmla="val 89916"/>
                            <a:gd name="f34" fmla="val 243839"/>
                            <a:gd name="f35" fmla="val 96012"/>
                            <a:gd name="f36" fmla="val 289560"/>
                            <a:gd name="f37" fmla="val 338327"/>
                            <a:gd name="f38" fmla="val 178308"/>
                            <a:gd name="f39" fmla="val 391668"/>
                            <a:gd name="f40" fmla="val 204216"/>
                            <a:gd name="f41" fmla="val 418338"/>
                            <a:gd name="f42" fmla="val 229743"/>
                            <a:gd name="f43" fmla="val 438912"/>
                            <a:gd name="f44" fmla="val 254508"/>
                            <a:gd name="f45" fmla="val 453580"/>
                            <a:gd name="f46" fmla="val 467498"/>
                            <a:gd name="f47" fmla="val 270772"/>
                            <a:gd name="f48" fmla="val 557236"/>
                            <a:gd name="f49" fmla="val 219551"/>
                            <a:gd name="f50" fmla="val 540448"/>
                            <a:gd name="f51" fmla="val 167259"/>
                            <a:gd name="f52" fmla="val 506730"/>
                            <a:gd name="f53" fmla="val 115824"/>
                            <a:gd name="f54" fmla="val 454151"/>
                            <a:gd name="f55" fmla="val 38100"/>
                            <a:gd name="f56" fmla="val 377951"/>
                            <a:gd name="f57" fmla="val 1524"/>
                            <a:gd name="f58" fmla="val 303275"/>
                            <a:gd name="f59" fmla="val 228600"/>
                            <a:gd name="f60" fmla="val 167639"/>
                            <a:gd name="f61" fmla="val 22860"/>
                            <a:gd name="f62" fmla="val 114300"/>
                            <a:gd name="f63" fmla="val 67056"/>
                            <a:gd name="f64" fmla="val 70103"/>
                            <a:gd name="f65" fmla="val 117348"/>
                            <a:gd name="f66" fmla="val 21336"/>
                            <a:gd name="f67" fmla="val 175260"/>
                            <a:gd name="f68" fmla="*/ f0 1 283398"/>
                            <a:gd name="f69" fmla="*/ f1 1 560024"/>
                            <a:gd name="f70" fmla="+- f4 0 f2"/>
                            <a:gd name="f71" fmla="+- f3 0 f2"/>
                            <a:gd name="f72" fmla="*/ f71 1 283398"/>
                            <a:gd name="f73" fmla="*/ f70 1 560024"/>
                            <a:gd name="f74" fmla="*/ 0 1 f72"/>
                            <a:gd name="f75" fmla="*/ 283398 1 f72"/>
                            <a:gd name="f76" fmla="*/ 0 1 f73"/>
                            <a:gd name="f77" fmla="*/ 560024 1 f73"/>
                            <a:gd name="f78" fmla="*/ f74 f68 1"/>
                            <a:gd name="f79" fmla="*/ f75 f68 1"/>
                            <a:gd name="f80" fmla="*/ f77 f69 1"/>
                            <a:gd name="f81" fmla="*/ f76 f6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8" t="f81" r="f79" b="f80"/>
                          <a:pathLst>
                            <a:path w="283398" h="560024">
                              <a:moveTo>
                                <a:pt x="f5" y="f6"/>
                              </a:moveTo>
                              <a:lnTo>
                                <a:pt x="f3" y="f7"/>
                              </a:lnTo>
                              <a:lnTo>
                                <a:pt x="f3" y="f8"/>
                              </a:lnTo>
                              <a:lnTo>
                                <a:pt x="f9" y="f10"/>
                              </a:lnTo>
                              <a:cubicBezTo>
                                <a:pt x="f11" y="f12"/>
                                <a:pt x="f13" y="f14"/>
                                <a:pt x="f15" y="f16"/>
                              </a:cubicBezTo>
                              <a:cubicBezTo>
                                <a:pt x="f17" y="f18"/>
                                <a:pt x="f19" y="f20"/>
                                <a:pt x="f21" y="f22"/>
                              </a:cubicBezTo>
                              <a:cubicBezTo>
                                <a:pt x="f23" y="f24"/>
                                <a:pt x="f25" y="f26"/>
                                <a:pt x="f27" y="f28"/>
                              </a:cubicBezTo>
                              <a:cubicBezTo>
                                <a:pt x="f29" y="f30"/>
                                <a:pt x="f31" y="f32"/>
                                <a:pt x="f33" y="f34"/>
                              </a:cubicBezTo>
                              <a:cubicBezTo>
                                <a:pt x="f35" y="f36"/>
                                <a:pt x="f27" y="f37"/>
                                <a:pt x="f38" y="f39"/>
                              </a:cubicBezTo>
                              <a:cubicBezTo>
                                <a:pt x="f40" y="f41"/>
                                <a:pt x="f42" y="f43"/>
                                <a:pt x="f44" y="f45"/>
                              </a:cubicBezTo>
                              <a:lnTo>
                                <a:pt x="f3" y="f46"/>
                              </a:lnTo>
                              <a:lnTo>
                                <a:pt x="f3" y="f4"/>
                              </a:lnTo>
                              <a:lnTo>
                                <a:pt x="f47" y="f48"/>
                              </a:lnTo>
                              <a:cubicBezTo>
                                <a:pt x="f49" y="f50"/>
                                <a:pt x="f51" y="f52"/>
                                <a:pt x="f53" y="f54"/>
                              </a:cubicBezTo>
                              <a:cubicBezTo>
                                <a:pt x="f55" y="f56"/>
                                <a:pt x="f57" y="f58"/>
                                <a:pt x="f2" y="f59"/>
                              </a:cubicBezTo>
                              <a:cubicBezTo>
                                <a:pt x="f2" y="f60"/>
                                <a:pt x="f61" y="f62"/>
                                <a:pt x="f63" y="f64"/>
                              </a:cubicBezTo>
                              <a:cubicBezTo>
                                <a:pt x="f65" y="f66"/>
                                <a:pt x="f67" y="f2"/>
                                <a:pt x="f5" y="f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46790922" name="Shape 9456"/>
                      <wps:cNvSpPr/>
                      <wps:spPr>
                        <a:xfrm>
                          <a:off x="4760905" y="13853"/>
                          <a:ext cx="286582" cy="56070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86578"/>
                            <a:gd name="f4" fmla="val 560699"/>
                            <a:gd name="f5" fmla="val 11591"/>
                            <a:gd name="f6" fmla="val 2272"/>
                            <a:gd name="f7" fmla="val 62455"/>
                            <a:gd name="f8" fmla="val 17774"/>
                            <a:gd name="f9" fmla="val 112461"/>
                            <a:gd name="f10" fmla="val 49778"/>
                            <a:gd name="f11" fmla="val 161610"/>
                            <a:gd name="f12" fmla="val 98926"/>
                            <a:gd name="f13" fmla="val 214950"/>
                            <a:gd name="f14" fmla="val 152266"/>
                            <a:gd name="f15" fmla="val 250002"/>
                            <a:gd name="f16" fmla="val 201035"/>
                            <a:gd name="f17" fmla="val 266766"/>
                            <a:gd name="f18" fmla="val 245231"/>
                            <a:gd name="f19" fmla="val 283530"/>
                            <a:gd name="f20" fmla="val 289426"/>
                            <a:gd name="f21" fmla="val 333623"/>
                            <a:gd name="f22" fmla="val 277434"/>
                            <a:gd name="f23" fmla="val 376295"/>
                            <a:gd name="f24" fmla="val 420490"/>
                            <a:gd name="f25" fmla="val 246954"/>
                            <a:gd name="f26" fmla="val 457066"/>
                            <a:gd name="f27" fmla="val 487547"/>
                            <a:gd name="f28" fmla="val 164658"/>
                            <a:gd name="f29" fmla="val 537838"/>
                            <a:gd name="f30" fmla="val 106746"/>
                            <a:gd name="f31" fmla="val 38166"/>
                            <a:gd name="f32" fmla="val 554602"/>
                            <a:gd name="f33" fmla="val 546175"/>
                            <a:gd name="f34" fmla="val 453649"/>
                            <a:gd name="f35" fmla="val 7638"/>
                            <a:gd name="f36" fmla="val 457328"/>
                            <a:gd name="f37" fmla="val 19592"/>
                            <a:gd name="f38" fmla="val 461734"/>
                            <a:gd name="f39" fmla="val 31308"/>
                            <a:gd name="f40" fmla="val 464687"/>
                            <a:gd name="f41" fmla="val 42738"/>
                            <a:gd name="f42" fmla="val 466211"/>
                            <a:gd name="f43" fmla="val 88458"/>
                            <a:gd name="f44" fmla="val 473831"/>
                            <a:gd name="f45" fmla="val 128082"/>
                            <a:gd name="f46" fmla="val 461638"/>
                            <a:gd name="f47" fmla="val 158562"/>
                            <a:gd name="f48" fmla="val 431159"/>
                            <a:gd name="f49" fmla="val 187518"/>
                            <a:gd name="f50" fmla="val 400678"/>
                            <a:gd name="f51" fmla="val 201234"/>
                            <a:gd name="f52" fmla="val 362578"/>
                            <a:gd name="f53" fmla="val 193614"/>
                            <a:gd name="f54" fmla="val 315335"/>
                            <a:gd name="f55" fmla="val 185994"/>
                            <a:gd name="f56" fmla="val 269614"/>
                            <a:gd name="f57" fmla="val 157038"/>
                            <a:gd name="f58" fmla="val 219323"/>
                            <a:gd name="f59" fmla="val 102174"/>
                            <a:gd name="f60" fmla="val 164459"/>
                            <a:gd name="f61" fmla="val 77028"/>
                            <a:gd name="f62" fmla="val 139313"/>
                            <a:gd name="f63" fmla="val 52263"/>
                            <a:gd name="f64" fmla="val 119501"/>
                            <a:gd name="f65" fmla="val 27879"/>
                            <a:gd name="f66" fmla="val 105213"/>
                            <a:gd name="f67" fmla="val 91950"/>
                            <a:gd name="f68" fmla="*/ f0 1 286578"/>
                            <a:gd name="f69" fmla="*/ f1 1 560699"/>
                            <a:gd name="f70" fmla="+- f4 0 f2"/>
                            <a:gd name="f71" fmla="+- f3 0 f2"/>
                            <a:gd name="f72" fmla="*/ f71 1 286578"/>
                            <a:gd name="f73" fmla="*/ f70 1 560699"/>
                            <a:gd name="f74" fmla="*/ 0 1 f72"/>
                            <a:gd name="f75" fmla="*/ 286578 1 f72"/>
                            <a:gd name="f76" fmla="*/ 0 1 f73"/>
                            <a:gd name="f77" fmla="*/ 560699 1 f73"/>
                            <a:gd name="f78" fmla="*/ f74 f68 1"/>
                            <a:gd name="f79" fmla="*/ f75 f68 1"/>
                            <a:gd name="f80" fmla="*/ f77 f69 1"/>
                            <a:gd name="f81" fmla="*/ f76 f6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78" t="f81" r="f79" b="f80"/>
                          <a:pathLst>
                            <a:path w="286578" h="560699">
                              <a:moveTo>
                                <a:pt x="f2" y="f2"/>
                              </a:moveTo>
                              <a:lnTo>
                                <a:pt x="f5" y="f6"/>
                              </a:lnTo>
                              <a:cubicBezTo>
                                <a:pt x="f7" y="f8"/>
                                <a:pt x="f9" y="f10"/>
                                <a:pt x="f11" y="f12"/>
                              </a:cubicBezTo>
                              <a:cubicBezTo>
                                <a:pt x="f13" y="f14"/>
                                <a:pt x="f15" y="f16"/>
                                <a:pt x="f17" y="f18"/>
                              </a:cubicBezTo>
                              <a:cubicBezTo>
                                <a:pt x="f19" y="f20"/>
                                <a:pt x="f3" y="f21"/>
                                <a:pt x="f22" y="f23"/>
                              </a:cubicBezTo>
                              <a:cubicBezTo>
                                <a:pt x="f17" y="f24"/>
                                <a:pt x="f25" y="f26"/>
                                <a:pt x="f13" y="f27"/>
                              </a:cubicBezTo>
                              <a:cubicBezTo>
                                <a:pt x="f28" y="f29"/>
                                <a:pt x="f30" y="f4"/>
                                <a:pt x="f31" y="f32"/>
                              </a:cubicBezTo>
                              <a:lnTo>
                                <a:pt x="f2" y="f33"/>
                              </a:lnTo>
                              <a:lnTo>
                                <a:pt x="f2" y="f34"/>
                              </a:lnTo>
                              <a:lnTo>
                                <a:pt x="f35" y="f36"/>
                              </a:lnTo>
                              <a:cubicBezTo>
                                <a:pt x="f37" y="f38"/>
                                <a:pt x="f39" y="f40"/>
                                <a:pt x="f41" y="f42"/>
                              </a:cubicBezTo>
                              <a:cubicBezTo>
                                <a:pt x="f43" y="f44"/>
                                <a:pt x="f45" y="f46"/>
                                <a:pt x="f47" y="f48"/>
                              </a:cubicBezTo>
                              <a:cubicBezTo>
                                <a:pt x="f49" y="f50"/>
                                <a:pt x="f51" y="f52"/>
                                <a:pt x="f53" y="f54"/>
                              </a:cubicBezTo>
                              <a:cubicBezTo>
                                <a:pt x="f55" y="f56"/>
                                <a:pt x="f57" y="f58"/>
                                <a:pt x="f59" y="f60"/>
                              </a:cubicBezTo>
                              <a:cubicBezTo>
                                <a:pt x="f61" y="f62"/>
                                <a:pt x="f63" y="f64"/>
                                <a:pt x="f65" y="f66"/>
                              </a:cubicBezTo>
                              <a:lnTo>
                                <a:pt x="f2" y="f67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AED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</wp:anchor>
          </w:drawing>
        </mc:Choice>
        <mc:Fallback>
          <w:pict>
            <v:group w14:anchorId="73819C87" id="Group 9454" o:spid="_x0000_s1026" style="position:absolute;margin-left:93.6pt;margin-top:244.3pt;width:397.45pt;height:385.1pt;z-index:-251655168;mso-position-horizontal-relative:page;mso-position-vertical-relative:page" coordsize="50474,4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">
              <v:shape id="Shape 9478" o:spid="_x0000_s1027" style="position:absolute;top:40357;width:3299;height:6147;visibility:visible;mso-wrap-style:square;v-text-anchor:top" coordsize="329946,61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" path="m329946,r,101935l324612,103415v-13716,7619,-36576,27432,-65532,56388c216408,202475,175260,243623,132588,286295l329946,483653r,131071l,284771c62484,222286,124968,159803,185928,97319,219456,65315,246888,42455,266700,28739,281178,18832,295656,10831,310324,4926l329946,xe" fillcolor="#e8eaed" stroked="f">
                <v:path arrowok="t" o:connecttype="custom" o:connectlocs="164971,0;329942,307362;164971,614723;0,307362" o:connectangles="270,0,90,180" textboxrect="0,0,329946,614724"/>
              </v:shape>
              <v:shape id="Shape 9477" o:spid="_x0000_s1028" style="position:absolute;left:3299;top:40264;width:3056;height:8641;visibility:visible;mso-wrap-style:square;v-text-anchor:top" coordsize="305562,86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" path="m25146,3048c54102,,86106,4572,119634,18288v33528,13716,64008,35052,92964,62484c261366,129540,287274,184404,294894,243840v7620,60960,-24384,126492,-94488,196596c157734,481584,116586,524268,73914,566941v76200,76200,153924,153924,231648,231647c284226,819924,261366,841260,240030,864120l,624085,,493014r6858,6858c49530,457200,92202,414528,134874,371856v41148,-42671,62484,-80771,62484,-117347c195834,217932,180594,184404,147066,150876,122682,128016,98298,112776,70866,105156,57150,102109,43815,101347,31051,102680l,111296,,9361,25146,3048xe" fillcolor="#e8eaed" stroked="f">
                <v:path arrowok="t" o:connecttype="custom" o:connectlocs="152783,0;305565,432059;152783,864117;0,432059" o:connectangles="270,0,90,180" textboxrect="0,0,305562,864120"/>
              </v:shape>
              <v:shape id="Shape 9475" o:spid="_x0000_s1029" style="position:absolute;left:6675;top:37871;width:3671;height:6142;visibility:visible;mso-wrap-style:square;v-text-anchor:top" coordsize="367178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" path="m243840,3048v22860,4572,44196,13715,67056,28956c317754,37338,326898,44958,338328,55245r28850,27514l367178,236956r-1537,3669c352139,268129,330708,300990,303276,339852v-19812,28956,-33528,51816,-38100,67056c259080,422148,259080,437387,263652,452628v4572,16764,12192,30480,24384,42672c307848,513587,329184,522732,353568,522732r13610,-1048l367178,612185r-24278,1987c298704,614172,260604,595884,225552,562356,205740,541020,190500,518160,182880,493776v-9144,-24384,-12192,-47244,-9144,-71628c176784,399287,182880,377952,193548,356615v9144,-15239,24384,-36576,44196,-64007c280416,236220,307848,192024,321564,160020v-9144,-10668,-15240,-16764,-18288,-19812c275844,112776,249936,97536,225552,97536v-30480,,-60960,15240,-91440,45720c105156,172211,89916,198120,86868,224028v-1524,24383,9144,56387,32004,91440c96012,332232,73152,348996,50292,365760,25908,330708,12192,298704,6096,266700,,237744,4572,205739,16764,172211,30480,138684,53340,106680,83820,76200,114300,45720,143256,25908,170688,15239,198120,3048,222504,,243840,3048xe" fillcolor="#e8eaed" stroked="f">
                <v:path arrowok="t" o:connecttype="custom" o:connectlocs="183589,0;367177,307088;183589,614175;0,307088" o:connectangles="270,0,90,180" textboxrect="0,0,367178,614172"/>
              </v:shape>
              <v:shape id="Shape 9476" o:spid="_x0000_s1030" style="position:absolute;left:10346;top:38699;width:2973;height:5294;visibility:visible;mso-wrap-style:square;v-text-anchor:top" coordsize="297286,52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" path="m,l12298,11728v30480,30480,60960,60961,92964,92965c169270,168701,211942,209848,231753,223565v19812,15239,41149,25907,65533,35052c275950,279952,254614,299765,233278,321101v-19813,-7621,-41148,-19812,-62485,-38100c170793,327196,163174,365296,152506,394252v-12192,30480,-28956,56389,-53341,80773c69448,504743,38872,522459,7440,528817l,529426,,438925r4654,-358c22870,434639,40873,423208,58018,404921v24384,-22861,39624,-48769,45719,-79249c109834,295193,106786,266236,94593,237280,85450,214421,65637,188513,35158,158032,26014,148889,18393,139745,9250,132125l,154197,,xe" fillcolor="#e8eaed" stroked="f">
                <v:path arrowok="t" o:connecttype="custom" o:connectlocs="148645,0;297289,264714;148645,529428;0,264714" o:connectangles="270,0,90,180" textboxrect="0,0,297286,529426"/>
              </v:shape>
              <v:shape id="Shape 9474" o:spid="_x0000_s1031" style="position:absolute;left:9936;top:34594;width:4724;height:5944;visibility:visible;mso-wrap-style:square;v-text-anchor:top" coordsize="472440,59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" path="m207264,v15240,28956,28956,57913,44196,86868c225552,91441,205740,100585,192024,115824v-13716,12192,-21336,28956,-22860,48768c169164,184404,173736,205741,185928,225552v18288,32004,41148,62485,71628,91440c329184,390144,400812,461772,472440,533400v-19812,21337,-39624,41148,-59436,60961c274320,457200,137160,320041,,181356,18288,163068,36576,144780,53340,126492v21336,21336,42672,42673,64008,62484c100584,146304,94488,114300,97536,92965,99060,71628,108204,54865,121920,39624,143256,19813,170688,6097,207264,xe" fillcolor="#e8eaed" stroked="f">
                <v:path arrowok="t" o:connecttype="custom" o:connectlocs="236222,0;472443,297180;236222,594360;0,297180" o:connectangles="270,0,90,180" textboxrect="0,0,472440,594361"/>
              </v:shape>
              <v:shape id="Shape 9472" o:spid="_x0000_s1032" style="position:absolute;left:12816;top:31729;width:3670;height:6157;visibility:visible;mso-wrap-style:square;v-text-anchor:top" coordsize="366970,6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" path="m243840,3048v22860,4572,44196,13716,67056,28956c317754,37338,326898,44958,338138,55245r28832,28419l366970,233866r-17974,36072c336804,290703,321564,313944,303276,339853v-19812,28955,-33528,51815,-38100,67055c259080,422148,259080,438912,263652,454153v4572,15239,12192,28955,24384,41147c306324,513588,329184,522732,353568,524256r13402,-3297l366970,613472r-25594,2224c298704,614172,260604,597408,225552,562356,205740,542544,190500,519684,181356,493776v-9144,-24384,-10668,-47244,-7620,-70104c175260,400812,182880,377953,193548,356616v9144,-15240,22860,-36576,44196,-64008c278892,236220,307848,192024,321564,160020v-9144,-10668,-15240,-16764,-18288,-18288c274320,112776,248412,99060,225552,97536v-30480,,-60960,15240,-92964,45720c105156,172212,89916,199644,86868,224028v-1524,25908,9144,56388,32004,91440c96012,332232,73152,348996,50292,365759,25908,330708,10668,298704,4572,268224,,237744,4572,205740,16764,172212,30480,140208,53340,108204,83820,76200,114300,45720,143256,25908,170688,15240,198120,4572,222504,,243840,3048xe" fillcolor="#e8eaed" stroked="f">
                <v:path arrowok="t" o:connecttype="custom" o:connectlocs="183484,0;366967,307846;183484,615692;0,307846" o:connectangles="270,0,90,180" textboxrect="0,0,366970,615696"/>
              </v:shape>
              <v:shape id="Shape 9473" o:spid="_x0000_s1033" style="position:absolute;left:16486;top:32566;width:2975;height:5298;visibility:visible;mso-wrap-style:square;v-text-anchor:top" coordsize="297494,52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" path="m,l10982,10825v32004,30479,62484,62483,94488,92964c169478,169321,212150,208945,231962,222661v19812,15239,41148,25908,65532,35052c276158,279048,254822,300385,233486,321721v-21336,-9145,-41148,-21336,-62484,-39625c171002,326293,163382,364393,152714,393348v-12192,30480,-30480,56389,-53340,80773c69656,503839,39081,522412,7006,529199l,529808,,437295r22984,-5656c34985,425734,46796,416970,58226,405540v24384,-24383,39624,-50292,44196,-80771c110042,294289,106994,265333,94802,236376,85658,213516,65846,187609,35366,157128,26222,147985,17078,138840,9458,131221l,150202,,xe" fillcolor="#e8eaed" stroked="f">
                <v:path arrowok="t" o:connecttype="custom" o:connectlocs="148745,0;297490,264906;148745,529812;0,264906" o:connectangles="270,0,90,180" textboxrect="0,0,297494,529808"/>
              </v:shape>
              <v:shape id="Shape 9470" o:spid="_x0000_s1034" style="position:absolute;left:17861;top:24643;width:2743;height:6190;visibility:visible;mso-wrap-style:square;v-text-anchor:top" coordsize="274320,619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" path="m70104,l274320,97073r,96575l246888,179832c182880,147828,131064,118872,92964,96012v30480,42672,57912,88392,82296,135636l274320,425752r,193309l189738,450151c126873,323469,64008,196596,,70104,22860,47244,45720,22860,70104,xe" fillcolor="#e8eaed" stroked="f">
                <v:path arrowok="t" o:connecttype="custom" o:connectlocs="137160,0;274320,309529;137160,619057;0,309529" o:connectangles="270,0,90,180" textboxrect="0,0,274320,619061"/>
              </v:shape>
              <v:shape id="Shape 9471" o:spid="_x0000_s1035" style="position:absolute;left:20604;top:25613;width:5684;height:7320;visibility:visible;mso-wrap-style:square;v-text-anchor:top" coordsize="568452,73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" path="m,l568452,270211v-25908,24384,-50292,50292,-74676,74676c416052,305263,339852,268687,263652,229063,193548,299167,124968,367747,56388,436327v39624,76200,77724,150876,118872,227076c150876,686263,128016,709123,105156,731983l,521988,,328679r13716,26876c70104,300691,124968,244303,181356,187915l,96575,,xe" fillcolor="#e8eaed" stroked="f">
                <v:path arrowok="t" o:connecttype="custom" o:connectlocs="284228,0;568455,365993;284228,731986;0,365993" o:connectangles="270,0,90,180" textboxrect="0,0,568452,731983"/>
              </v:shape>
              <v:shape id="Shape 9469" o:spid="_x0000_s1036" style="position:absolute;left:22235;top:20833;width:6050;height:6050;visibility:visible;mso-wrap-style:square;v-text-anchor:top" coordsize="605028,60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" path="m327660,v94488,181356,184404,365760,277368,547116c586740,566928,566928,585216,548640,605028,365760,510540,182880,420624,,327660,21336,306324,42672,284988,64008,263652v106680,57912,216408,112776,323088,170688c423672,452628,458724,472440,493776,493776,477012,467868,458724,432816,437388,393192,379476,283464,323088,172212,265176,62484,286512,41148,307848,19812,327660,xe" fillcolor="#e8eaed" stroked="f">
                <v:path arrowok="t" o:connecttype="custom" o:connectlocs="302516,0;605031,302516;302516,605031;0,302516" o:connectangles="270,0,90,180" textboxrect="0,0,605028,605028"/>
              </v:shape>
              <v:shape id="Shape 9467" o:spid="_x0000_s1037" style="position:absolute;left:26624;top:17922;width:3676;height:6141;visibility:visible;mso-wrap-style:square;v-text-anchor:top" coordsize="367645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" path="m245364,3048v21336,4572,44196,13716,65532,28956c318516,37338,327660,44958,338899,55055r28746,26856l367645,235525r-1766,4457c352806,268129,332232,300990,304800,339852v-21336,28956,-33528,50292,-39624,67056c260604,422148,259080,437388,263652,452628v4572,16764,13716,30480,25908,42672c307848,513588,329184,522732,353568,522732r14077,-3226l367645,612147r-24745,2025c298704,612648,260604,595884,225552,560832,205740,541020,192024,518160,182880,493776v-9144,-24384,-12192,-48768,-9144,-71628c176784,399288,182880,376428,195072,356616v7620,-16764,22860,-38100,42672,-65532c280416,236220,307848,192024,321564,158496v-9144,-9144,-15240,-15240,-16764,-18288c275844,112776,249936,97536,227076,97536v-32004,-1524,-62484,15240,-92964,45720c105156,172212,89916,198120,88392,222504v-3048,25908,7620,56388,30480,92964c96012,330708,73152,347472,50292,364236,25908,330708,12192,297180,6096,266700,,236220,4572,204216,18288,172212,30480,138684,53340,106680,85344,76200,115824,45720,144780,24384,172212,13716,199644,3048,224028,,245364,3048xe" fillcolor="#e8eaed" stroked="f">
                <v:path arrowok="t" o:connecttype="custom" o:connectlocs="183822,0;367643,307088;183822,614175;0,307088" o:connectangles="270,0,90,180" textboxrect="0,0,367645,614172"/>
              </v:shape>
              <v:shape id="Shape 9468" o:spid="_x0000_s1038" style="position:absolute;left:30300;top:18741;width:2968;height:5302;visibility:visible;mso-wrap-style:square;v-text-anchor:top" coordsize="296819,53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" path="m,l11831,11053v30480,32004,62483,62484,92964,94488c170327,169549,212999,209173,232811,224413v19812,15240,41147,25908,64008,33528c275483,279277,254147,300613,234335,321949v-21336,-7620,-42672,-21336,-64008,-38100c170327,328045,164231,364621,152039,395101v-10668,28956,-28956,56388,-53340,80772c68981,505591,38405,523308,6973,529666l,530236,,437595r22499,-5156c34691,426724,46883,417961,59075,405769v22860,-22860,38100,-50292,44196,-79248c109367,296041,107843,267085,95651,238129,84983,215269,65171,187837,34691,157357,27071,149737,17927,140593,8783,131449l,153614,,xe" fillcolor="#e8eaed" stroked="f">
                <v:path arrowok="t" o:connecttype="custom" o:connectlocs="148412,0;296823,265117;148412,530233;0,265117" o:connectangles="270,0,90,180" textboxrect="0,0,296819,530236"/>
              </v:shape>
              <v:shape id="Shape 9465" o:spid="_x0000_s1039" style="position:absolute;left:28300;top:14279;width:6310;height:6310;visibility:visible;mso-wrap-style:square;v-text-anchor:top" coordsize="630936,63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" path="m60960,c251460,190500,441960,381000,630936,569976v-19812,21336,-39624,41148,-60960,60960c381000,441960,190500,251460,,60960,21336,41148,41148,21336,60960,xe" fillcolor="#e8eaed" stroked="f">
                <v:path arrowok="t" o:connecttype="custom" o:connectlocs="315468,0;630936,315468;315468,630936;0,315468" o:connectangles="270,0,90,180" textboxrect="0,0,630936,630936"/>
              </v:shape>
              <v:shape id="Shape 9466" o:spid="_x0000_s1040" style="position:absolute;left:31424;top:14310;width:4740;height:4739;visibility:visible;mso-wrap-style:square;v-text-anchor:top" coordsize="473964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" path="m60960,c198120,137160,336804,274320,473964,413004v-19812,19812,-41148,39624,-60960,60960c275844,335280,138684,198120,,60960,21336,39624,41148,19812,60960,xe" fillcolor="#e8eaed" stroked="f">
                <v:path arrowok="t" o:connecttype="custom" o:connectlocs="236980,0;473960,236980;236980,473960;0,236980" o:connectangles="270,0,90,180" textboxrect="0,0,473964,473964"/>
              </v:shape>
              <v:shape id="Shape 9464" o:spid="_x0000_s1041" style="position:absolute;left:29855;top:12740;width:1417;height:1402;visibility:visible;mso-wrap-style:square;v-text-anchor:top" coordsize="141732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" path="m60960,v27432,25908,53340,53340,80772,80772c121920,100584,100584,120396,80772,140208,53340,114300,27432,86868,,60960,19812,39624,41148,19812,60960,xe" fillcolor="#e8eaed" stroked="f">
                <v:path arrowok="t" o:connecttype="custom" o:connectlocs="70866,0;141732,70102;70866,140204;0,70102" o:connectangles="270,0,90,180" textboxrect="0,0,141732,140208"/>
              </v:shape>
              <v:shape id="Shape 9461" o:spid="_x0000_s1042" style="position:absolute;left:33528;top:11026;width:3679;height:6134;visibility:visible;mso-wrap-style:square;v-text-anchor:top" coordsize="367963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" path="m211074,1905c223266,,234696,,245364,2286v21336,3048,44196,13716,67056,28956c319278,35814,328422,43434,339661,53721r28302,27354l367963,232923r-17443,35492c338328,289560,323088,313182,304800,339090v-21336,28956,-33528,50292,-39624,65532c260604,421386,260604,436626,263652,451866v4572,15240,13716,28956,25908,41148c307848,512826,329184,521970,355092,521970r12871,-3167l367963,611186r-25063,2224c300228,611886,260604,595122,227076,560070,205740,540258,192024,517398,182880,493014v-9144,-24384,-10668,-48768,-9144,-71628c176784,398526,184404,375666,195072,354330v7620,-15240,22860,-36576,42672,-64008c280416,235458,309372,191262,323088,157734v-10668,-9144,-15240,-15240,-18288,-18288c275844,110490,249936,96774,227076,96774v-32004,-1524,-62484,13716,-92964,45720c105156,169926,89916,197358,88392,221742v-1524,25908,7620,56388,30480,91440c96012,329946,73152,346710,50292,363474,27432,328422,12192,296418,6096,265938,,235458,4572,203454,18288,169926,32004,137922,54864,105918,85344,75438,115824,44958,144780,23622,172212,12954,185928,7620,198882,3810,211074,1905xe" fillcolor="#e8eaed" stroked="f">
                <v:path arrowok="t" o:connecttype="custom" o:connectlocs="183982,0;367963,306703;183982,613406;0,306703" o:connectangles="270,0,90,180" textboxrect="0,0,367963,613410"/>
              </v:shape>
              <v:shape id="Shape 9462" o:spid="_x0000_s1043" style="position:absolute;left:37207;top:11836;width:2965;height:5302;visibility:visible;mso-wrap-style:square;v-text-anchor:top" coordsize="296501,53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" path="m,l11513,11127v30480,32004,62484,62484,92964,92964c170009,169624,212681,209248,232493,224488v19812,13716,41148,25908,64008,33528c276689,279352,255353,300688,234017,322024v-21336,-9144,-42672,-21336,-64008,-39624c170009,328120,163913,364696,153245,393652v-12192,30480,-30480,57912,-54864,80772c69806,504142,38659,522715,6870,529502l,530111,,437729r23514,-5787c35516,426037,47327,417274,58757,405844v22860,-22860,38100,-50292,44196,-80772c109049,296116,107525,265636,95333,236680,86189,215344,66377,187912,34373,157431,26753,148287,17609,140667,9989,131523l,151848,,xe" fillcolor="#e8eaed" stroked="f">
                <v:path arrowok="t" o:connecttype="custom" o:connectlocs="148252,0;296503,265057;148252,530114;0,265057" o:connectangles="270,0,90,180" textboxrect="0,0,296501,530111"/>
              </v:shape>
              <v:shape id="Shape 9463" o:spid="_x0000_s1044" style="position:absolute;left:42024;top:12237;width:2019;height:2378;visibility:visible;mso-wrap-style:square;v-text-anchor:top" coordsize="201921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" path="m124197,1524v19812,1524,36577,7620,50292,21336c194301,42672,201921,68580,201921,99060v-1524,30481,-18288,62484,-50291,96013c131818,213361,115053,227076,98289,237744,84574,222505,69333,205741,55618,188976,72381,175261,83049,166117,89145,158497v21336,-21336,33529,-39625,35052,-53341c124197,92964,121149,82296,115053,76200,108957,71628,104385,68580,98289,67056v-6096,-1524,-13715,,-24384,4572c64761,76200,52569,86868,35805,102108l,43135,5135,40553c18470,31814,31233,21336,43425,9144l48209,3418,60189,24384c81525,7620,102861,,124197,1524xe" fillcolor="#e8eaed" stroked="f">
                <v:path arrowok="t" o:connecttype="custom" o:connectlocs="100959,0;201917,118872;100959,237744;0,118872" o:connectangles="270,0,90,180" textboxrect="0,0,201921,237744"/>
              </v:shape>
              <v:shape id="Shape 9460" o:spid="_x0000_s1045" style="position:absolute;left:37459;top:7376;width:5594;height:5616;visibility:visible;mso-wrap-style:square;v-text-anchor:top" coordsize="559308,5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" path="m198120,1524c245364,,294132,15240,342900,50292v-16764,22860,-32004,45720,-48768,70105c260604,97536,230124,86868,201168,86868v-27432,,-51816,10668,-71628,30480c99060,149352,85344,185928,92964,230124v6096,44196,36576,94488,91440,149352c239268,434340,288036,464820,332232,472440v44196,7620,80772,-4572,109728,-35052c466344,414528,477012,385572,477012,353568,475488,320040,460248,283464,429768,245364v22860,-16764,45720,-35052,68580,-51816c539496,248412,557784,301752,559308,355092v,40005,-11145,76581,-33433,109085l504656,489574,486156,457200v-15240,15240,-30480,30480,-45720,45720l456447,529291r-36585,18397c390906,558165,359664,561594,326136,557784,260604,550164,192024,512064,123444,443484,79248,399288,45720,353568,25908,306324,4572,260604,,216409,9144,172212,18288,129540,38100,92964,68580,62485,108204,24385,150876,3048,198120,1524xe" fillcolor="#e8eaed" stroked="f">
                <v:path arrowok="t" o:connecttype="custom" o:connectlocs="279656,0;559311,280799;279656,561597;0,280799" o:connectangles="270,0,90,180" textboxrect="0,0,559308,561594"/>
              </v:shape>
              <v:shape id="Shape 9458" o:spid="_x0000_s1046" style="position:absolute;left:40827;top:3718;width:3672;height:6157;visibility:visible;mso-wrap-style:square;v-text-anchor:top" coordsize="367178,6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" path="m243840,3048v22860,4572,44196,13716,67056,28956c317754,37338,326898,44958,338138,55245r29040,28624l367178,236957r-1537,3668c352139,268129,330708,300990,303276,339852v-19812,28956,-33528,51816,-38100,67056c259080,422148,259080,437388,263652,452628v4572,16764,12192,30480,24384,42672c307848,513588,329184,522732,353568,522732r13610,-1047l367178,612944r-25802,2752c298704,614172,260604,595884,225552,562356,205740,541020,190500,518160,182880,493776v-9144,-24384,-12192,-47244,-9144,-71628c176784,399288,182880,377952,193548,356616v9144,-15240,24384,-36576,44196,-64008c278892,236220,307848,192024,321564,160020v-9144,-10668,-15240,-16764,-18288,-19812c275844,112776,249936,99060,225552,97536v-30480,,-60960,15240,-91440,45720c105156,172212,89916,198120,86868,224028v-1524,24384,9144,56388,32004,91440c96012,332232,73152,348996,50292,365760,25908,330708,12192,298704,6096,266700,,237744,4572,205740,16764,172212,30480,138684,53340,106680,83820,76200,114300,45720,143256,25908,170688,15240,198120,3048,222504,,243840,3048xe" fillcolor="#e8eaed" stroked="f">
                <v:path arrowok="t" o:connecttype="custom" o:connectlocs="183589,0;367177,307846;183589,615692;0,307846" o:connectangles="270,0,90,180" textboxrect="0,0,367178,615696"/>
              </v:shape>
              <v:shape id="Shape 9457" o:spid="_x0000_s1047" style="position:absolute;left:39471;top:2011;width:2347;height:3155;visibility:visible;mso-wrap-style:square;v-text-anchor:top" coordsize="234696,3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" path="m184404,v28956,30480,44196,59436,47244,85344c234696,112776,225552,135636,207264,153924v-15240,15240,-41148,25908,-77724,35052c105156,195072,88392,201168,82296,207264v-7620,7620,-10668,18288,-9144,28956c74676,246888,80772,259080,92964,269748,77724,284988,64008,300228,48768,315468,21336,288036,6096,260604,3048,231648,,202692,9144,178308,28956,158496v13716,-13716,39624,-27432,77724,-36576c128016,117348,141732,109728,149352,102108v7620,-7620,10668,-15240,9144,-22860c158496,70104,152400,59436,140208,44196,155448,28956,169164,15240,184404,xe" fillcolor="#e8eaed" stroked="f">
                <v:path arrowok="t" o:connecttype="custom" o:connectlocs="117350,0;234699,157734;117350,315468;0,157734" o:connectangles="270,0,90,180" textboxrect="0,0,234696,315468"/>
              </v:shape>
              <v:shape id="Shape 9459" o:spid="_x0000_s1048" style="position:absolute;left:44499;top:4557;width:2973;height:5290;visibility:visible;mso-wrap-style:square;v-text-anchor:top" coordsize="297286,52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" path="m,l10774,10619v32004,30480,62484,60960,94488,92964c169270,167591,211942,208739,231754,222455v19812,15240,41148,25908,65532,35052c275950,278843,254614,300179,233278,319991v-19812,-7620,-41148,-19812,-62484,-38100c170794,326087,163174,364187,152506,393143v-12192,30480,-28956,56388,-53340,80772c69448,503633,38872,521349,6797,528350l,529075,,437816r4654,-358c22870,433529,40873,422099,58018,403811v24384,-22860,39624,-48768,45720,-79248c109834,294083,106786,265127,94594,236171,85450,213311,65638,187403,35158,155399,26014,147779,18394,138635,9250,131015l,153088,,xe" fillcolor="#e8eaed" stroked="f">
                <v:path arrowok="t" o:connecttype="custom" o:connectlocs="148645,0;297289,264536;148645,529071;0,264536" o:connectangles="270,0,90,180" textboxrect="0,0,297286,529075"/>
              </v:shape>
              <v:shape id="Shape 9455" o:spid="_x0000_s1049" style="position:absolute;left:44775;width:2834;height:5600;visibility:visible;mso-wrap-style:square;v-text-anchor:top" coordsize="283398,56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" path="m243840,6096r39558,7753l283398,105799r-8411,-4001c262985,97440,251079,94487,239268,92963,227838,91439,216884,91058,206407,91797v-31433,2214,-58579,14502,-81439,36218c94488,158496,82296,198120,89916,243839v6096,45721,35052,94488,88392,147829c204216,418338,229743,438912,254508,453580r28890,13918l283398,560024r-12626,-2788c219551,540448,167259,506730,115824,454151,38100,377951,1524,303275,,228600,,167639,22860,114300,67056,70103,117348,21336,175260,,243840,6096xe" fillcolor="#e8eaed" stroked="f">
                <v:path arrowok="t" o:connecttype="custom" o:connectlocs="141700,0;283399,280012;141700,560024;0,280012" o:connectangles="270,0,90,180" textboxrect="0,0,283398,560024"/>
              </v:shape>
              <v:shape id="Shape 9456" o:spid="_x0000_s1050" style="position:absolute;left:47609;top:138;width:2865;height:5607;visibility:visible;mso-wrap-style:square;v-text-anchor:top" coordsize="286578,560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" path="m,l11591,2272c62455,17774,112461,49778,161610,98926v53340,53340,88392,102109,105156,146305c283530,289426,286578,333623,277434,376295v-10668,44195,-30480,80771,-62484,111252c164658,537838,106746,560699,38166,554602l,546175,,453649r7638,3679c19592,461734,31308,464687,42738,466211v45720,7620,85344,-4573,115824,-35052c187518,400678,201234,362578,193614,315335,185994,269614,157038,219323,102174,164459,77028,139313,52263,119501,27879,105213l,91950,,xe" fillcolor="#e8eaed" stroked="f">
                <v:path arrowok="t" o:connecttype="custom" o:connectlocs="143291,0;286582,280350;143291,560700;0,280350" o:connectangles="270,0,90,180" textboxrect="0,0,286578,560699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03786"/>
    <w:multiLevelType w:val="multilevel"/>
    <w:tmpl w:val="A3F2058E"/>
    <w:lvl w:ilvl="0">
      <w:numFmt w:val="bullet"/>
      <w:lvlText w:val="●"/>
      <w:lvlJc w:val="left"/>
      <w:pPr>
        <w:ind w:left="1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1F2F7E3B"/>
    <w:multiLevelType w:val="multilevel"/>
    <w:tmpl w:val="F22C4088"/>
    <w:styleLink w:val="WWOutlineListStyle"/>
    <w:lvl w:ilvl="0">
      <w:start w:val="1"/>
      <w:numFmt w:val="upperRoman"/>
      <w:lvlText w:val="%1"/>
      <w:lvlJc w:val="left"/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7CFC2D2A"/>
    <w:multiLevelType w:val="multilevel"/>
    <w:tmpl w:val="A68A97CC"/>
    <w:styleLink w:val="WWOutlineListStyle1"/>
    <w:lvl w:ilvl="0">
      <w:start w:val="1"/>
      <w:numFmt w:val="upperRoman"/>
      <w:pStyle w:val="Ttulo1"/>
      <w:lvlText w:val="%1"/>
      <w:lvlJc w:val="left"/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 w16cid:durableId="2007510212">
    <w:abstractNumId w:val="2"/>
  </w:num>
  <w:num w:numId="2" w16cid:durableId="164328008">
    <w:abstractNumId w:val="1"/>
  </w:num>
  <w:num w:numId="3" w16cid:durableId="812646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92D90"/>
    <w:rsid w:val="00492D90"/>
    <w:rsid w:val="00647558"/>
    <w:rsid w:val="0066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38E190-774A-4B0E-8CBD-9F8F64EF8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37" w:line="220" w:lineRule="auto"/>
      <w:ind w:left="10" w:right="47" w:hanging="10"/>
      <w:jc w:val="both"/>
    </w:pPr>
    <w:rPr>
      <w:rFonts w:eastAsia="Calibri" w:cs="Calibri"/>
      <w:color w:val="000000"/>
    </w:rPr>
  </w:style>
  <w:style w:type="paragraph" w:styleId="Ttulo1">
    <w:name w:val="heading 1"/>
    <w:next w:val="Normal"/>
    <w:uiPriority w:val="9"/>
    <w:qFormat/>
    <w:pPr>
      <w:keepNext/>
      <w:keepLines/>
      <w:numPr>
        <w:numId w:val="1"/>
      </w:numPr>
      <w:suppressAutoHyphens/>
      <w:spacing w:after="0"/>
      <w:ind w:right="108"/>
      <w:outlineLvl w:val="0"/>
    </w:pPr>
    <w:rPr>
      <w:rFonts w:eastAsia="Calibri" w:cs="Calibri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1">
    <w:name w:val="WW_OutlineListStyle_1"/>
    <w:basedOn w:val="Semlista"/>
    <w:pPr>
      <w:numPr>
        <w:numId w:val="1"/>
      </w:numPr>
    </w:pPr>
  </w:style>
  <w:style w:type="character" w:customStyle="1" w:styleId="Heading1Char">
    <w:name w:val="Heading 1 Char"/>
    <w:rPr>
      <w:rFonts w:ascii="Calibri" w:eastAsia="Calibri" w:hAnsi="Calibri" w:cs="Calibri"/>
      <w:b/>
      <w:color w:val="000000"/>
      <w:sz w:val="2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rPr>
      <w:rFonts w:eastAsia="Calibri" w:cs="Calibri"/>
      <w:color w:val="000000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rPr>
      <w:rFonts w:eastAsia="Calibri" w:cs="Calibri"/>
      <w:color w:val="000000"/>
    </w:rPr>
  </w:style>
  <w:style w:type="numbering" w:customStyle="1" w:styleId="WWOutlineListStyle">
    <w:name w:val="WW_OutlineListStyle"/>
    <w:basedOn w:val="Semlist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3282</Words>
  <Characters>17729</Characters>
  <Application>Microsoft Office Word</Application>
  <DocSecurity>0</DocSecurity>
  <Lines>147</Lines>
  <Paragraphs>41</Paragraphs>
  <ScaleCrop>false</ScaleCrop>
  <Company/>
  <LinksUpToDate>false</LinksUpToDate>
  <CharactersWithSpaces>20970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ATA 11.10.2022 - Assembleia Geral</dc:title>
  <dc:subject/>
  <dc:creator>d740259</dc:creator>
  <cp:lastModifiedBy>SMDHC PMSP</cp:lastModifiedBy>
  <cp:revision>2</cp:revision>
  <dcterms:created xsi:type="dcterms:W3CDTF">2023-06-15T15:48:00Z</dcterms:created>
  <dcterms:modified xsi:type="dcterms:W3CDTF">2023-06-15T15:48:00Z</dcterms:modified>
</cp:coreProperties>
</file>